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3937EA" w:rsidRDefault="00D70B24" w:rsidP="00D70B24">
      <w:pPr>
        <w:spacing w:after="0" w:line="1380" w:lineRule="exact"/>
        <w:rPr>
          <w:rFonts w:asciiTheme="majorHAnsi" w:hAnsiTheme="majorHAnsi"/>
          <w:b/>
          <w:bCs/>
          <w:caps/>
          <w:sz w:val="104"/>
          <w:szCs w:val="104"/>
          <w:lang w:val="en-GB"/>
        </w:rPr>
      </w:pPr>
      <w:r w:rsidRPr="003937EA">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 xml:space="preserve">Due to the </w:t>
      </w:r>
      <w:proofErr w:type="gramStart"/>
      <w:r w:rsidRPr="00AE766C">
        <w:rPr>
          <w:lang w:val="en-GB"/>
        </w:rPr>
        <w:t>information</w:t>
      </w:r>
      <w:proofErr w:type="gramEnd"/>
      <w:r w:rsidRPr="00AE766C">
        <w:rPr>
          <w:lang w:val="en-GB"/>
        </w:rPr>
        <w:t xml:space="preserve">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2B2DEE39" w14:textId="77777777" w:rsidR="00940371" w:rsidRDefault="00940371" w:rsidP="0012677A">
      <w:pPr>
        <w:pStyle w:val="Nummerierung1"/>
        <w:rPr>
          <w:lang w:val="en-GB"/>
        </w:rPr>
      </w:pPr>
      <w:r w:rsidRPr="00940371">
        <w:rPr>
          <w:lang w:val="en-GB"/>
        </w:rPr>
        <w:t xml:space="preserve">Description and technical characteristics of the Cobot </w:t>
      </w:r>
    </w:p>
    <w:p w14:paraId="57208A50" w14:textId="652A849A"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6854649F" w:rsidR="0012677A"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8A51935" w14:textId="40C4B9E1" w:rsidR="00992559" w:rsidRPr="00992559" w:rsidRDefault="00992559" w:rsidP="0012677A">
      <w:pPr>
        <w:pStyle w:val="Nummerierung1"/>
        <w:rPr>
          <w:rFonts w:asciiTheme="minorHAnsi" w:hAnsiTheme="minorHAnsi" w:cstheme="minorHAnsi"/>
          <w:lang w:val="en-GB"/>
        </w:rPr>
      </w:pPr>
      <w:r w:rsidRPr="00992559">
        <w:rPr>
          <w:rFonts w:asciiTheme="minorHAnsi" w:hAnsiTheme="minorHAnsi" w:cstheme="minorHAnsi"/>
          <w:lang w:val="en-GB"/>
        </w:rPr>
        <w:t>Description of the laser scanner</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305D77D1" w14:textId="03138D80" w:rsidR="0012677A" w:rsidRPr="00665668" w:rsidRDefault="0012677A" w:rsidP="0012677A">
      <w:pPr>
        <w:pStyle w:val="Nummerierung1"/>
        <w:rPr>
          <w:lang w:val="en-GB"/>
        </w:rPr>
      </w:pPr>
      <w:r w:rsidRPr="009E5E52">
        <w:rPr>
          <w:lang w:val="en-GB"/>
        </w:rPr>
        <w:t>Prices and payment conditions</w:t>
      </w:r>
    </w:p>
    <w:p w14:paraId="32EC80CF" w14:textId="45CA770A" w:rsidR="0012677A" w:rsidRPr="00127E7A" w:rsidRDefault="0012677A" w:rsidP="0012677A">
      <w:pPr>
        <w:pStyle w:val="Nummerierung1"/>
        <w:rPr>
          <w:lang w:val="en-GB"/>
        </w:rPr>
      </w:pPr>
      <w:r w:rsidRPr="00127E7A">
        <w:rPr>
          <w:lang w:val="en-GB"/>
        </w:rPr>
        <w:t xml:space="preserve">Attachments recommended by </w:t>
      </w:r>
      <w:proofErr w:type="gramStart"/>
      <w:r w:rsidRPr="00127E7A">
        <w:rPr>
          <w:lang w:val="en-GB"/>
        </w:rPr>
        <w:t>Lorch</w:t>
      </w:r>
      <w:proofErr w:type="gramEnd"/>
    </w:p>
    <w:p w14:paraId="2F348CAD" w14:textId="0EB1F318" w:rsidR="0012677A" w:rsidRPr="00127E7A" w:rsidRDefault="0012677A" w:rsidP="0012677A">
      <w:pPr>
        <w:pStyle w:val="Nummerierung1"/>
        <w:rPr>
          <w:lang w:val="en-GB"/>
        </w:rPr>
      </w:pPr>
      <w:r w:rsidRPr="00127E7A">
        <w:rPr>
          <w:lang w:val="en-GB"/>
        </w:rPr>
        <w:t>Lead time and warranty</w:t>
      </w:r>
    </w:p>
    <w:p w14:paraId="56AE2313" w14:textId="5BC79D62" w:rsidR="00FF5AE0" w:rsidRPr="0012677A" w:rsidRDefault="003626CB" w:rsidP="0012677A">
      <w:pPr>
        <w:pStyle w:val="VorwortText"/>
        <w:rPr>
          <w:rFonts w:asciiTheme="minorHAnsi" w:hAnsiTheme="minorHAnsi"/>
          <w:lang w:val="en-GB"/>
        </w:rPr>
      </w:pPr>
      <w:r>
        <w:rPr>
          <w:noProof/>
          <w:lang w:eastAsia="de-DE"/>
        </w:rPr>
        <w:drawing>
          <wp:anchor distT="0" distB="0" distL="114300" distR="114300" simplePos="0" relativeHeight="251692032" behindDoc="0" locked="0" layoutInCell="1" allowOverlap="1" wp14:anchorId="3C129E74" wp14:editId="0F2F02B4">
            <wp:simplePos x="0" y="0"/>
            <wp:positionH relativeFrom="margin">
              <wp:posOffset>1916430</wp:posOffset>
            </wp:positionH>
            <wp:positionV relativeFrom="paragraph">
              <wp:posOffset>202565</wp:posOffset>
            </wp:positionV>
            <wp:extent cx="3903980" cy="2787650"/>
            <wp:effectExtent l="0" t="0" r="127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8">
                      <a:extLst>
                        <a:ext uri="{28A0092B-C50C-407E-A947-70E740481C1C}">
                          <a14:useLocalDpi xmlns:a14="http://schemas.microsoft.com/office/drawing/2010/main" val="0"/>
                        </a:ext>
                      </a:extLst>
                    </a:blip>
                    <a:stretch>
                      <a:fillRect/>
                    </a:stretch>
                  </pic:blipFill>
                  <pic:spPr>
                    <a:xfrm>
                      <a:off x="0" y="0"/>
                      <a:ext cx="3903980" cy="2787650"/>
                    </a:xfrm>
                    <a:prstGeom prst="rect">
                      <a:avLst/>
                    </a:prstGeom>
                  </pic:spPr>
                </pic:pic>
              </a:graphicData>
            </a:graphic>
            <wp14:sizeRelH relativeFrom="page">
              <wp14:pctWidth>0</wp14:pctWidth>
            </wp14:sizeRelH>
            <wp14:sizeRelV relativeFrom="page">
              <wp14:pctHeight>0</wp14:pctHeight>
            </wp14:sizeRelV>
          </wp:anchor>
        </w:drawing>
      </w:r>
      <w:r w:rsidR="00FF5AE0"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7D12DF55"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8AA5826" w:rsidR="0012677A" w:rsidRPr="0012677A" w:rsidRDefault="0012677A" w:rsidP="0012677A">
      <w:pPr>
        <w:pStyle w:val="Text"/>
        <w:rPr>
          <w:lang w:val="en-GB"/>
        </w:rPr>
      </w:pPr>
    </w:p>
    <w:p w14:paraId="4641D3B5" w14:textId="3B18A195" w:rsidR="0012677A" w:rsidRPr="0012677A" w:rsidRDefault="009D6CAF" w:rsidP="0012677A">
      <w:pPr>
        <w:pStyle w:val="Aufzhlung1"/>
        <w:rPr>
          <w:rFonts w:cs="VerdanaPro-SemiBold"/>
          <w:szCs w:val="18"/>
        </w:rPr>
      </w:pPr>
      <w:r w:rsidRPr="00B82784">
        <w:rPr>
          <w:rFonts w:ascii="Antenna Light" w:hAnsi="Antenna Light"/>
          <w:b/>
          <w:noProof/>
          <w:sz w:val="20"/>
          <w:szCs w:val="24"/>
          <w:lang w:eastAsia="de-DE"/>
        </w:rPr>
        <w:drawing>
          <wp:anchor distT="0" distB="0" distL="114300" distR="114300" simplePos="0" relativeHeight="251694080" behindDoc="1" locked="0" layoutInCell="1" allowOverlap="1" wp14:anchorId="22BA161B" wp14:editId="2B88D323">
            <wp:simplePos x="0" y="0"/>
            <wp:positionH relativeFrom="margin">
              <wp:posOffset>2853885</wp:posOffset>
            </wp:positionH>
            <wp:positionV relativeFrom="paragraph">
              <wp:posOffset>9525</wp:posOffset>
            </wp:positionV>
            <wp:extent cx="3131458" cy="33768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ma_Lorch_Cobot_261_anderer-schlauch_lowres.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3131458" cy="33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3AD683E"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63828CC4"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00802DC7" w:rsidR="00FF5AE0" w:rsidRDefault="00FF5AE0" w:rsidP="0012677A">
      <w:pPr>
        <w:pStyle w:val="Aufzhlung1"/>
        <w:numPr>
          <w:ilvl w:val="0"/>
          <w:numId w:val="0"/>
        </w:numPr>
        <w:spacing w:line="240" w:lineRule="auto"/>
        <w:ind w:left="340"/>
        <w:rPr>
          <w:rFonts w:ascii="Antenna Light" w:hAnsi="Antenna Light"/>
          <w:sz w:val="20"/>
        </w:rPr>
      </w:pPr>
    </w:p>
    <w:p w14:paraId="545D7F95" w14:textId="642AFAB6"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55E36EDD" w14:textId="5909C1FF" w:rsidR="0012677A" w:rsidRDefault="0012677A" w:rsidP="0012677A">
      <w:pPr>
        <w:pStyle w:val="Text"/>
        <w:rPr>
          <w:lang w:val="en-GB"/>
        </w:rPr>
      </w:pPr>
      <w:r w:rsidRPr="006F3F2E">
        <w:rPr>
          <w:lang w:val="en-GB"/>
        </w:rPr>
        <w:t xml:space="preserve">Collaborating means working together. Cobot welding: </w:t>
      </w:r>
      <w:proofErr w:type="gramStart"/>
      <w:r w:rsidRPr="006F3F2E">
        <w:rPr>
          <w:lang w:val="en-GB"/>
        </w:rPr>
        <w:t>Man</w:t>
      </w:r>
      <w:proofErr w:type="gramEnd"/>
      <w:r w:rsidRPr="006F3F2E">
        <w:rPr>
          <w:lang w:val="en-GB"/>
        </w:rPr>
        <w:t xml:space="preserve"> and machine support each other during welding. The Cobot completes a precise movement of the torch while the welding system delivers the perfect weld – </w:t>
      </w:r>
      <w:proofErr w:type="gramStart"/>
      <w:r w:rsidRPr="006F3F2E">
        <w:rPr>
          <w:lang w:val="en-GB"/>
        </w:rPr>
        <w:t>over and over again</w:t>
      </w:r>
      <w:proofErr w:type="gramEnd"/>
      <w:r w:rsidRPr="006F3F2E">
        <w:rPr>
          <w:lang w:val="en-GB"/>
        </w:rPr>
        <w:t xml:space="preserve">. 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 xml:space="preserve">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w:t>
      </w:r>
      <w:proofErr w:type="gramStart"/>
      <w:r w:rsidRPr="000F4631">
        <w:rPr>
          <w:lang w:val="en-GB"/>
        </w:rPr>
        <w:t>training</w:t>
      </w:r>
      <w:proofErr w:type="gramEnd"/>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331F5B0A"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2E4629">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675DD433" w:rsidR="005A74CB" w:rsidRPr="005A74CB" w:rsidRDefault="009D6CAF" w:rsidP="005A74CB">
      <w:pPr>
        <w:pStyle w:val="Text"/>
        <w:rPr>
          <w:b/>
          <w:sz w:val="24"/>
          <w:szCs w:val="24"/>
          <w:lang w:val="en-GB"/>
        </w:rPr>
      </w:pPr>
      <w:r>
        <w:rPr>
          <w:noProof/>
          <w:lang w:eastAsia="de-DE"/>
        </w:rPr>
        <w:drawing>
          <wp:anchor distT="0" distB="0" distL="114300" distR="114300" simplePos="0" relativeHeight="251696128" behindDoc="0" locked="0" layoutInCell="1" allowOverlap="1" wp14:anchorId="784B92F6" wp14:editId="756D999B">
            <wp:simplePos x="0" y="0"/>
            <wp:positionH relativeFrom="margin">
              <wp:posOffset>205740</wp:posOffset>
            </wp:positionH>
            <wp:positionV relativeFrom="paragraph">
              <wp:posOffset>240030</wp:posOffset>
            </wp:positionV>
            <wp:extent cx="5279390" cy="220916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939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BFC9E" w14:textId="61ECB488" w:rsidR="00EE1FEF" w:rsidRPr="005A74CB" w:rsidRDefault="00EE1FEF" w:rsidP="00EE1FEF">
      <w:pPr>
        <w:jc w:val="both"/>
        <w:rPr>
          <w:rFonts w:ascii="Antenna Light" w:hAnsi="Antenna Light"/>
          <w:b/>
          <w:szCs w:val="24"/>
          <w:lang w:val="en-GB"/>
        </w:rPr>
      </w:pPr>
    </w:p>
    <w:p w14:paraId="25F6FA4A" w14:textId="58C85FFF" w:rsidR="00EE1FEF" w:rsidRPr="005A74CB" w:rsidRDefault="00EE1FEF" w:rsidP="00EE1FEF">
      <w:pPr>
        <w:jc w:val="both"/>
        <w:rPr>
          <w:rFonts w:ascii="Antenna Light" w:hAnsi="Antenna Light"/>
          <w:b/>
          <w:szCs w:val="24"/>
          <w:lang w:val="en-GB"/>
        </w:rPr>
      </w:pPr>
    </w:p>
    <w:p w14:paraId="0EECA7E7" w14:textId="7492F26A" w:rsidR="00EE1FEF" w:rsidRPr="005A74CB" w:rsidRDefault="00EE1FEF" w:rsidP="00EE1FEF">
      <w:pPr>
        <w:jc w:val="both"/>
        <w:rPr>
          <w:rFonts w:ascii="Antenna Light" w:hAnsi="Antenna Light"/>
          <w:b/>
          <w:szCs w:val="24"/>
          <w:lang w:val="en-GB"/>
        </w:rPr>
      </w:pPr>
    </w:p>
    <w:p w14:paraId="27F1F32E" w14:textId="4234318D"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6321C620" w14:textId="21BAA48D" w:rsidR="009D6CAF"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120129DC" w14:textId="77777777" w:rsidR="009D6CAF" w:rsidRPr="009D6CAF" w:rsidRDefault="009D6CAF" w:rsidP="009D6CAF">
      <w:pPr>
        <w:pStyle w:val="Listenabsatz"/>
        <w:keepNext/>
        <w:keepLines/>
        <w:numPr>
          <w:ilvl w:val="2"/>
          <w:numId w:val="21"/>
        </w:numPr>
        <w:spacing w:before="400" w:line="360" w:lineRule="atLeast"/>
        <w:ind w:left="0"/>
        <w:outlineLvl w:val="1"/>
        <w:rPr>
          <w:rStyle w:val="berschrift2Zchn"/>
          <w:vanish/>
          <w:lang w:val="en-GB"/>
        </w:rPr>
      </w:pPr>
    </w:p>
    <w:p w14:paraId="528CBCB2" w14:textId="16D20471" w:rsidR="009873EE" w:rsidRDefault="0016471F" w:rsidP="009D6CAF">
      <w:pPr>
        <w:pStyle w:val="berschrift2"/>
        <w:rPr>
          <w:rStyle w:val="berschrift2Zchn"/>
          <w:lang w:val="en-GB"/>
        </w:rPr>
      </w:pPr>
      <w:r w:rsidRPr="0016471F">
        <w:rPr>
          <w:rStyle w:val="berschrift2Zchn"/>
          <w:lang w:val="en-GB"/>
        </w:rPr>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38C583B4"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C66EE4"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C66EE4"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C80451"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551EF7C3" w:rsidR="0016471F" w:rsidRDefault="009D6CAF" w:rsidP="009873EE">
      <w:pPr>
        <w:jc w:val="both"/>
        <w:rPr>
          <w:rStyle w:val="berschrift2Zchn"/>
          <w:lang w:val="en-GB"/>
        </w:rPr>
      </w:pPr>
      <w:r>
        <w:rPr>
          <w:rFonts w:ascii="Antenna Light" w:hAnsi="Antenna Light"/>
          <w:noProof/>
          <w:sz w:val="24"/>
          <w:szCs w:val="24"/>
          <w:lang w:eastAsia="de-DE"/>
        </w:rPr>
        <mc:AlternateContent>
          <mc:Choice Requires="wpg">
            <w:drawing>
              <wp:anchor distT="0" distB="0" distL="114300" distR="114300" simplePos="0" relativeHeight="251698176" behindDoc="0" locked="0" layoutInCell="1" allowOverlap="1" wp14:anchorId="70D4DA86" wp14:editId="1AED3504">
                <wp:simplePos x="0" y="0"/>
                <wp:positionH relativeFrom="page">
                  <wp:posOffset>1341120</wp:posOffset>
                </wp:positionH>
                <wp:positionV relativeFrom="paragraph">
                  <wp:posOffset>408940</wp:posOffset>
                </wp:positionV>
                <wp:extent cx="4953000" cy="3305810"/>
                <wp:effectExtent l="0" t="0" r="0" b="8890"/>
                <wp:wrapNone/>
                <wp:docPr id="36" name="Gruppieren 36"/>
                <wp:cNvGraphicFramePr/>
                <a:graphic xmlns:a="http://schemas.openxmlformats.org/drawingml/2006/main">
                  <a:graphicData uri="http://schemas.microsoft.com/office/word/2010/wordprocessingGroup">
                    <wpg:wgp>
                      <wpg:cNvGrpSpPr/>
                      <wpg:grpSpPr>
                        <a:xfrm>
                          <a:off x="0" y="0"/>
                          <a:ext cx="4953000" cy="3305810"/>
                          <a:chOff x="1" y="0"/>
                          <a:chExt cx="4953000" cy="3305810"/>
                        </a:xfrm>
                      </wpg:grpSpPr>
                      <pic:pic xmlns:pic="http://schemas.openxmlformats.org/drawingml/2006/picture">
                        <pic:nvPicPr>
                          <pic:cNvPr id="37" name="Grafik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4953000" cy="3305810"/>
                          </a:xfrm>
                          <a:prstGeom prst="rect">
                            <a:avLst/>
                          </a:prstGeom>
                        </pic:spPr>
                      </pic:pic>
                      <wps:wsp>
                        <wps:cNvPr id="38" name="Abgerundetes Rechteck 38"/>
                        <wps:cNvSpPr/>
                        <wps:spPr>
                          <a:xfrm>
                            <a:off x="3519578" y="2621278"/>
                            <a:ext cx="1362566" cy="600711"/>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4DA86" id="Gruppieren 36" o:spid="_x0000_s1028" style="position:absolute;left:0;text-align:left;margin-left:105.6pt;margin-top:32.2pt;width:390pt;height:260.3pt;z-index:251698176;mso-position-horizontal-relative:page;mso-width-relative:margin;mso-height-relative:margin" coordorigin="" coordsize="49530,3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9" type="#_x0000_t75" style="position:absolute;width:49530;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">
                  <v:imagedata r:id="rId13" o:title=""/>
                </v:shape>
                <v:roundrect id="Abgerundetes Rechteck 38" o:spid="_x0000_s1030" style="position:absolute;left:35195;top:26212;width:13626;height:6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" fillcolor="#a82a15 [3205]" stroked="f">
                  <v:textbo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v:textbox>
                </v:roundrect>
                <w10:wrap anchorx="page"/>
              </v:group>
            </w:pict>
          </mc:Fallback>
        </mc:AlternateContent>
      </w:r>
    </w:p>
    <w:p w14:paraId="63E0B091" w14:textId="2908E3FC" w:rsidR="0016471F" w:rsidRDefault="0016471F" w:rsidP="009873EE">
      <w:pPr>
        <w:jc w:val="both"/>
        <w:rPr>
          <w:rStyle w:val="berschrift2Zchn"/>
          <w:lang w:val="en-GB"/>
        </w:rPr>
      </w:pPr>
    </w:p>
    <w:p w14:paraId="36A94620" w14:textId="38B34A9D" w:rsidR="0016471F" w:rsidRDefault="0016471F" w:rsidP="009873EE">
      <w:pPr>
        <w:jc w:val="both"/>
        <w:rPr>
          <w:rStyle w:val="berschrift2Zchn"/>
          <w:lang w:val="en-GB"/>
        </w:rPr>
      </w:pPr>
    </w:p>
    <w:p w14:paraId="51422A86" w14:textId="1F75B814" w:rsidR="000E1588" w:rsidRDefault="000E1588" w:rsidP="009873EE">
      <w:pPr>
        <w:jc w:val="both"/>
        <w:rPr>
          <w:rStyle w:val="berschrift2Zchn"/>
          <w:lang w:val="en-GB"/>
        </w:rPr>
      </w:pPr>
    </w:p>
    <w:p w14:paraId="02239CA7" w14:textId="2B3D6DCA" w:rsidR="000E1588" w:rsidRDefault="000E1588" w:rsidP="009873EE">
      <w:pPr>
        <w:jc w:val="both"/>
        <w:rPr>
          <w:rStyle w:val="berschrift2Zchn"/>
          <w:lang w:val="en-GB"/>
        </w:rPr>
      </w:pPr>
    </w:p>
    <w:p w14:paraId="6EA99DEC" w14:textId="7C1C58C6" w:rsidR="000E1588" w:rsidRDefault="000E1588" w:rsidP="009873EE">
      <w:pPr>
        <w:jc w:val="both"/>
        <w:rPr>
          <w:rStyle w:val="berschrift2Zchn"/>
          <w:lang w:val="en-GB"/>
        </w:rPr>
      </w:pPr>
    </w:p>
    <w:p w14:paraId="66868F73" w14:textId="533A21CB" w:rsidR="000E1588" w:rsidRDefault="000E1588" w:rsidP="009873EE">
      <w:pPr>
        <w:jc w:val="both"/>
        <w:rPr>
          <w:rStyle w:val="berschrift2Zchn"/>
          <w:lang w:val="en-GB"/>
        </w:rPr>
      </w:pPr>
    </w:p>
    <w:p w14:paraId="782F3B9D" w14:textId="470EF231" w:rsidR="000E1588" w:rsidRDefault="000E1588" w:rsidP="009873EE">
      <w:pPr>
        <w:jc w:val="both"/>
        <w:rPr>
          <w:rStyle w:val="berschrift2Zchn"/>
          <w:lang w:val="en-GB"/>
        </w:rPr>
      </w:pPr>
    </w:p>
    <w:p w14:paraId="236E1AE5" w14:textId="520A758B" w:rsidR="000E1588" w:rsidRDefault="000E1588" w:rsidP="009873EE">
      <w:pPr>
        <w:jc w:val="both"/>
        <w:rPr>
          <w:rStyle w:val="berschrift2Zchn"/>
          <w:lang w:val="en-GB"/>
        </w:rPr>
      </w:pPr>
    </w:p>
    <w:p w14:paraId="764C31BB" w14:textId="77777777" w:rsidR="000E1588" w:rsidRDefault="000E1588" w:rsidP="009873EE">
      <w:pPr>
        <w:jc w:val="both"/>
        <w:rPr>
          <w:rStyle w:val="berschrift2Zchn"/>
          <w:lang w:val="en-GB"/>
        </w:rPr>
      </w:pPr>
    </w:p>
    <w:p w14:paraId="39AB01C6" w14:textId="0722CD6B" w:rsidR="009873EE" w:rsidRPr="0016471F" w:rsidRDefault="0016471F" w:rsidP="009873EE">
      <w:pPr>
        <w:pStyle w:val="berschrift1"/>
        <w:rPr>
          <w:lang w:val="en-GB"/>
        </w:rPr>
      </w:pPr>
      <w:r w:rsidRPr="0016471F">
        <w:rPr>
          <w:lang w:val="en-GB"/>
        </w:rPr>
        <w:lastRenderedPageBreak/>
        <w:t>Description of the power s</w:t>
      </w:r>
      <w:r>
        <w:rPr>
          <w:lang w:val="en-GB"/>
        </w:rPr>
        <w:t>ource</w:t>
      </w:r>
    </w:p>
    <w:p w14:paraId="2782520E" w14:textId="5D2F2503" w:rsidR="000E1588" w:rsidRPr="000E1588" w:rsidRDefault="000E1588" w:rsidP="000E1588">
      <w:pPr>
        <w:spacing w:after="0"/>
        <w:rPr>
          <w:rFonts w:asciiTheme="minorHAnsi" w:hAnsiTheme="minorHAnsi"/>
          <w:lang w:val="en-GB"/>
        </w:rPr>
      </w:pPr>
      <w:r>
        <w:rPr>
          <w:rFonts w:asciiTheme="minorHAnsi" w:hAnsiTheme="minorHAnsi" w:cstheme="minorHAnsi"/>
          <w:b/>
          <w:noProof/>
          <w:szCs w:val="24"/>
          <w:lang w:val="en-GB"/>
        </w:rPr>
        <w:drawing>
          <wp:anchor distT="0" distB="0" distL="114300" distR="114300" simplePos="0" relativeHeight="251699200" behindDoc="1" locked="0" layoutInCell="1" allowOverlap="1" wp14:anchorId="478DC2CB" wp14:editId="3D180C3F">
            <wp:simplePos x="0" y="0"/>
            <wp:positionH relativeFrom="column">
              <wp:posOffset>4295140</wp:posOffset>
            </wp:positionH>
            <wp:positionV relativeFrom="paragraph">
              <wp:posOffset>53340</wp:posOffset>
            </wp:positionV>
            <wp:extent cx="1597025" cy="3066415"/>
            <wp:effectExtent l="0" t="0" r="0" b="0"/>
            <wp:wrapSquare wrapText="bothSides"/>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fik 67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97025" cy="3066415"/>
                    </a:xfrm>
                    <a:prstGeom prst="rect">
                      <a:avLst/>
                    </a:prstGeom>
                    <a:noFill/>
                  </pic:spPr>
                </pic:pic>
              </a:graphicData>
            </a:graphic>
            <wp14:sizeRelH relativeFrom="margin">
              <wp14:pctWidth>0</wp14:pctWidth>
            </wp14:sizeRelH>
          </wp:anchor>
        </w:drawing>
      </w:r>
      <w:r w:rsidRPr="000E1588">
        <w:rPr>
          <w:rFonts w:asciiTheme="minorHAnsi" w:hAnsiTheme="minorHAnsi"/>
          <w:lang w:val="en-GB"/>
        </w:rPr>
        <w:t xml:space="preserve">For years, Lorch has been setting exclamation marks in TIG welding with its V series. Thanks to its impressive arc characteristics and the 20 kHz pulse function for a particularly deep penetration with minimal distortion, it produces welds that inspire. </w:t>
      </w:r>
    </w:p>
    <w:p w14:paraId="6323A239" w14:textId="77777777" w:rsidR="00612FB0" w:rsidRDefault="00612FB0" w:rsidP="000E1588">
      <w:pPr>
        <w:spacing w:after="0"/>
        <w:rPr>
          <w:rFonts w:asciiTheme="minorHAnsi" w:hAnsiTheme="minorHAnsi"/>
          <w:lang w:val="en-GB"/>
        </w:rPr>
      </w:pPr>
    </w:p>
    <w:p w14:paraId="4D92AADE" w14:textId="32B9D013" w:rsidR="000E1588" w:rsidRDefault="000E1588" w:rsidP="000E1588">
      <w:pPr>
        <w:spacing w:after="0"/>
        <w:rPr>
          <w:rFonts w:asciiTheme="minorHAnsi" w:hAnsiTheme="minorHAnsi"/>
          <w:lang w:val="en-GB"/>
        </w:rPr>
      </w:pPr>
      <w:r w:rsidRPr="000E1588">
        <w:rPr>
          <w:rFonts w:asciiTheme="minorHAnsi" w:hAnsiTheme="minorHAnsi"/>
          <w:lang w:val="en-GB"/>
        </w:rPr>
        <w:t xml:space="preserve">And it's clear that we only want to pass on the best of the best to you in our Lorch Cobot Welding </w:t>
      </w:r>
      <w:r w:rsidR="002E4629">
        <w:rPr>
          <w:rFonts w:asciiTheme="minorHAnsi" w:hAnsiTheme="minorHAnsi"/>
          <w:lang w:val="en-GB"/>
        </w:rPr>
        <w:t>Solution</w:t>
      </w:r>
      <w:r w:rsidRPr="000E1588">
        <w:rPr>
          <w:rFonts w:asciiTheme="minorHAnsi" w:hAnsiTheme="minorHAnsi"/>
          <w:lang w:val="en-GB"/>
        </w:rPr>
        <w:t xml:space="preserve">. Because if there's one thing you expect from robotic welding, it's top seam quality in addition to corresponding productivity. And that's exactly what the V30 AC/DC W Cobot delivers. It doesn't matter which fusion-weldable material you have in front of you. Even welding aluminium is no problem with the AC-DC version. Added to this are the already familiar Tiptronic, which stores the ideal setting for up to one hundred seams, and ignition properties optimised for automated welding.  </w:t>
      </w:r>
    </w:p>
    <w:p w14:paraId="2772178F" w14:textId="77777777" w:rsidR="00612FB0" w:rsidRDefault="00612FB0" w:rsidP="000E1588">
      <w:pPr>
        <w:spacing w:after="0"/>
        <w:rPr>
          <w:rFonts w:asciiTheme="minorHAnsi" w:hAnsiTheme="minorHAnsi"/>
          <w:lang w:val="en-GB"/>
        </w:rPr>
      </w:pPr>
    </w:p>
    <w:p w14:paraId="0EB1E0F1" w14:textId="691360B6"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Yet the V30 AC/DC W Cobot doesn't look like a typical robot system, nor should it. Because your welding system should be just as flexible as your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 the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version, with cylinder trolley, not only is the accommodation of the gas cylinder solved, but the system also remains fully mobile in your production.</w:t>
      </w:r>
    </w:p>
    <w:p w14:paraId="590F2C4E" w14:textId="77777777"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With 300 A and peak duty cycles, a wide range of applications is guaranteed. In addition, it comes with a special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interface that optimally prepares it for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welding. </w:t>
      </w:r>
    </w:p>
    <w:p w14:paraId="69BDB0CB" w14:textId="77777777" w:rsidR="00612FB0" w:rsidRDefault="00612FB0" w:rsidP="000E1588">
      <w:pPr>
        <w:rPr>
          <w:rFonts w:asciiTheme="minorHAnsi" w:hAnsiTheme="minorHAnsi"/>
          <w:lang w:val="en-GB"/>
        </w:rPr>
      </w:pPr>
    </w:p>
    <w:p w14:paraId="04CA5C32" w14:textId="5EFEA2F0" w:rsidR="0016471F" w:rsidRDefault="000E1588" w:rsidP="000E1588">
      <w:pPr>
        <w:rPr>
          <w:rFonts w:ascii="Antenna Light" w:hAnsi="Antenna Light"/>
          <w:sz w:val="20"/>
          <w:szCs w:val="24"/>
          <w:lang w:val="en-GB"/>
        </w:rPr>
      </w:pPr>
      <w:r w:rsidRPr="000E1588">
        <w:rPr>
          <w:rFonts w:asciiTheme="minorHAnsi" w:hAnsiTheme="minorHAnsi"/>
          <w:lang w:val="en-GB"/>
        </w:rPr>
        <w:t xml:space="preserve">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ensures optimum user safety through rapid torch cooling. In addition to your user, you also benefit directly from this. 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not only ensures optimum service life, it is also responsible for the longevity of the torch wear parts. This not only saves money, but also ensures that you achieve consistently good welding results over a longer </w:t>
      </w:r>
      <w:proofErr w:type="gramStart"/>
      <w:r w:rsidRPr="000E1588">
        <w:rPr>
          <w:rFonts w:asciiTheme="minorHAnsi" w:hAnsiTheme="minorHAnsi"/>
          <w:lang w:val="en-GB"/>
        </w:rPr>
        <w:t>period of time</w:t>
      </w:r>
      <w:proofErr w:type="gramEnd"/>
      <w:r w:rsidRPr="000E1588">
        <w:rPr>
          <w:rFonts w:asciiTheme="minorHAnsi" w:hAnsiTheme="minorHAnsi"/>
          <w:lang w:val="en-GB"/>
        </w:rPr>
        <w:t>.</w:t>
      </w:r>
    </w:p>
    <w:p w14:paraId="3C47BCFE" w14:textId="77777777" w:rsidR="0016471F" w:rsidRDefault="0016471F" w:rsidP="0016471F">
      <w:pPr>
        <w:rPr>
          <w:rFonts w:ascii="Antenna Light" w:hAnsi="Antenna Light"/>
          <w:sz w:val="20"/>
          <w:szCs w:val="24"/>
          <w:lang w:val="en-GB"/>
        </w:rPr>
      </w:pPr>
    </w:p>
    <w:p w14:paraId="5C723F06" w14:textId="0C62295F"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4A04182A" w:rsidR="009873EE" w:rsidRPr="004A5E20" w:rsidRDefault="004E487B" w:rsidP="009873EE">
      <w:pPr>
        <w:pStyle w:val="berschrift2"/>
      </w:pPr>
      <w:r w:rsidRPr="004E487B">
        <w:lastRenderedPageBreak/>
        <w:t xml:space="preserve">Description of </w:t>
      </w:r>
      <w:proofErr w:type="spellStart"/>
      <w:r w:rsidRPr="004E487B">
        <w:t>the</w:t>
      </w:r>
      <w:proofErr w:type="spellEnd"/>
      <w:r w:rsidRPr="004E487B">
        <w:t xml:space="preserve"> </w:t>
      </w:r>
      <w:proofErr w:type="spellStart"/>
      <w:r w:rsidRPr="004E487B">
        <w:t>welding</w:t>
      </w:r>
      <w:proofErr w:type="spellEnd"/>
      <w:r w:rsidRPr="004E487B">
        <w:t xml:space="preserve"> </w:t>
      </w:r>
      <w:proofErr w:type="spellStart"/>
      <w:r w:rsidRPr="004E487B">
        <w:t>functions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7E85959D" w:rsidR="009873EE" w:rsidRPr="004E487B" w:rsidRDefault="004E487B" w:rsidP="00281138">
      <w:pPr>
        <w:pStyle w:val="berschrift3ohneNr"/>
        <w:rPr>
          <w:lang w:val="en-GB"/>
        </w:rPr>
      </w:pPr>
      <w:r w:rsidRPr="004E487B">
        <w:rPr>
          <w:lang w:val="en-GB"/>
        </w:rPr>
        <w:t>AC-DC</w:t>
      </w:r>
    </w:p>
    <w:p w14:paraId="76C066D2" w14:textId="719CBAC3" w:rsidR="009873EE" w:rsidRPr="004E487B" w:rsidRDefault="009873EE" w:rsidP="009873EE">
      <w:pPr>
        <w:autoSpaceDE w:val="0"/>
        <w:autoSpaceDN w:val="0"/>
        <w:adjustRightInd w:val="0"/>
        <w:spacing w:after="0" w:line="240" w:lineRule="auto"/>
        <w:jc w:val="both"/>
        <w:rPr>
          <w:rFonts w:asciiTheme="minorHAnsi" w:hAnsiTheme="minorHAnsi" w:cstheme="minorHAnsi"/>
          <w:b/>
          <w:lang w:val="en-GB"/>
        </w:rPr>
      </w:pPr>
    </w:p>
    <w:p w14:paraId="357F5C5D" w14:textId="00BD1A0B" w:rsidR="0016471F" w:rsidRPr="006F3F2E" w:rsidRDefault="004E487B" w:rsidP="0016471F">
      <w:pPr>
        <w:pStyle w:val="Text"/>
        <w:rPr>
          <w:lang w:val="en-GB"/>
        </w:rPr>
      </w:pPr>
      <w:r w:rsidRPr="004E487B">
        <w:rPr>
          <w:lang w:val="en-GB"/>
        </w:rPr>
        <w:t xml:space="preserve">Use the DC setting for welding steel, stainless steel, copper, </w:t>
      </w:r>
      <w:proofErr w:type="gramStart"/>
      <w:r w:rsidRPr="004E487B">
        <w:rPr>
          <w:lang w:val="en-GB"/>
        </w:rPr>
        <w:t>titanium</w:t>
      </w:r>
      <w:proofErr w:type="gramEnd"/>
      <w:r w:rsidRPr="004E487B">
        <w:rPr>
          <w:lang w:val="en-GB"/>
        </w:rPr>
        <w:t xml:space="preserve"> and other materials. With the AC setting, positive pole ignition and automatic dome control ensure perfect arc shaping for aluminium welding. The special AC shape with optimised current balance produces a good cleaning effect and a controllable weld pool. Used not only for aluminium but also for magnesium and its alloys.</w:t>
      </w: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5156D577" w:rsidR="009873EE" w:rsidRPr="000D435B" w:rsidRDefault="004E487B" w:rsidP="00281138">
      <w:pPr>
        <w:pStyle w:val="berschrift3ohneNr"/>
        <w:rPr>
          <w:lang w:val="en-GB"/>
        </w:rPr>
      </w:pPr>
      <w:r w:rsidRPr="004E487B">
        <w:rPr>
          <w:lang w:val="en-GB"/>
        </w:rPr>
        <w:t>Non-contact HF ignition</w:t>
      </w:r>
      <w:r w:rsidR="009873EE" w:rsidRPr="000D435B">
        <w:rPr>
          <w:lang w:val="en-GB"/>
        </w:rPr>
        <w:br/>
      </w:r>
    </w:p>
    <w:p w14:paraId="45A63C25" w14:textId="77777777" w:rsidR="004E487B" w:rsidRPr="004E487B" w:rsidRDefault="004E487B" w:rsidP="004E487B">
      <w:pPr>
        <w:pStyle w:val="Text"/>
        <w:rPr>
          <w:lang w:val="en-GB"/>
        </w:rPr>
      </w:pPr>
      <w:r w:rsidRPr="004E487B">
        <w:rPr>
          <w:lang w:val="en-GB"/>
        </w:rPr>
        <w:t>Reliable, contactless ignition thanks to optimised HF ignition (High Frequency) for automated welding.</w:t>
      </w:r>
    </w:p>
    <w:p w14:paraId="5EB5C781" w14:textId="5C47F57D" w:rsidR="009873EE" w:rsidRPr="004E487B" w:rsidRDefault="004E487B" w:rsidP="004E487B">
      <w:pPr>
        <w:pStyle w:val="Text"/>
        <w:rPr>
          <w:b/>
          <w:szCs w:val="24"/>
          <w:lang w:val="en-GB"/>
        </w:rPr>
      </w:pPr>
      <w:r w:rsidRPr="004E487B">
        <w:rPr>
          <w:lang w:val="en-GB"/>
        </w:rPr>
        <w:t>TIG ignition is contactless with high-voltage pulses. Since the tungsten electrode does not touch the workpiece, there are no tungsten inclusions in the seam and the electrode is protected.  As a result, you benefit from a long electron life and the highest seam quality</w:t>
      </w:r>
      <w:r w:rsidR="0016471F" w:rsidRPr="006F3F2E">
        <w:rPr>
          <w:sz w:val="16"/>
          <w:szCs w:val="24"/>
          <w:lang w:val="en-GB"/>
        </w:rPr>
        <w:br/>
      </w:r>
      <w:r w:rsidR="009873EE" w:rsidRPr="0016471F">
        <w:rPr>
          <w:lang w:val="en-GB"/>
        </w:rPr>
        <w:br/>
      </w:r>
    </w:p>
    <w:p w14:paraId="6CC7CCA6" w14:textId="77777777" w:rsidR="004E487B" w:rsidRPr="0017601C" w:rsidRDefault="004E487B" w:rsidP="004E487B">
      <w:pPr>
        <w:pStyle w:val="berschrift3ohneNr"/>
        <w:rPr>
          <w:lang w:val="en-GB"/>
        </w:rPr>
      </w:pPr>
      <w:r w:rsidRPr="0017601C">
        <w:rPr>
          <w:lang w:val="en-GB"/>
        </w:rPr>
        <w:t>Pulse</w:t>
      </w:r>
    </w:p>
    <w:p w14:paraId="4802FDC8"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35CEB6B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With the pulse function, you can ensure controlled heat input and stunning seam scaling for visible seams in any position.</w:t>
      </w:r>
    </w:p>
    <w:p w14:paraId="5643D116"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02B90D97"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04B101B" w14:textId="77777777" w:rsidR="004E487B" w:rsidRPr="00217FDD" w:rsidRDefault="004E487B" w:rsidP="004E487B">
      <w:pPr>
        <w:pStyle w:val="berschrift3ohneNr"/>
        <w:rPr>
          <w:lang w:val="en-GB"/>
        </w:rPr>
      </w:pPr>
      <w:r w:rsidRPr="00217FDD">
        <w:rPr>
          <w:lang w:val="en-GB"/>
        </w:rPr>
        <w:t xml:space="preserve">20 kHz high frequency pulsing </w:t>
      </w:r>
    </w:p>
    <w:p w14:paraId="2AB5A2C5"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5322A9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 xml:space="preserve">Maximise the focus and stability of your arc with high-frequency pulsing for deeper penetration and minimised distortion. In addition, with </w:t>
      </w:r>
      <w:proofErr w:type="gramStart"/>
      <w:r w:rsidRPr="004E487B">
        <w:rPr>
          <w:rFonts w:asciiTheme="minorHAnsi" w:hAnsiTheme="minorHAnsi"/>
          <w:lang w:val="en-GB"/>
        </w:rPr>
        <w:t>high-frequency</w:t>
      </w:r>
      <w:proofErr w:type="gramEnd"/>
      <w:r w:rsidRPr="004E487B">
        <w:rPr>
          <w:rFonts w:asciiTheme="minorHAnsi" w:hAnsiTheme="minorHAnsi"/>
          <w:lang w:val="en-GB"/>
        </w:rPr>
        <w:t xml:space="preserve"> pulsing you benefit from a higher welding speed in general and less distortion when welding thin sheets. Another positive side effect for your employee: the reduced noise emissions during this process lead to less workplace stress.</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246855CB" w:rsidR="002C22A7" w:rsidRDefault="004C0BD2" w:rsidP="000D435B">
      <w:pPr>
        <w:pStyle w:val="Text"/>
        <w:rPr>
          <w:lang w:val="en-GB"/>
        </w:rPr>
      </w:pPr>
      <w:r w:rsidRPr="004C0BD2">
        <w:rPr>
          <w:lang w:val="en-GB"/>
        </w:rPr>
        <w:t xml:space="preserve">The perfect interaction between the welding system and the torch is crucial for the welding performance on the robot. That is why we have developed a new robot torch especially for your Lorch Cobot Welding </w:t>
      </w:r>
      <w:r w:rsidR="00612FB0">
        <w:rPr>
          <w:lang w:val="en-GB"/>
        </w:rPr>
        <w:t>Solution</w:t>
      </w:r>
      <w:r w:rsidRPr="004C0BD2">
        <w:rPr>
          <w:lang w:val="en-GB"/>
        </w:rPr>
        <w:t xml:space="preserve">. Exactly what you want for </w:t>
      </w:r>
      <w:proofErr w:type="spellStart"/>
      <w:r w:rsidRPr="004C0BD2">
        <w:rPr>
          <w:lang w:val="en-GB"/>
        </w:rPr>
        <w:t>cobot</w:t>
      </w:r>
      <w:proofErr w:type="spellEnd"/>
      <w:r w:rsidRPr="004C0BD2">
        <w:rPr>
          <w:lang w:val="en-GB"/>
        </w:rPr>
        <w:t xml:space="preserve"> welding of fusion-weldable materials: the </w:t>
      </w:r>
      <w:r w:rsidRPr="004C0BD2">
        <w:rPr>
          <w:b/>
          <w:bCs/>
          <w:lang w:val="en-GB"/>
        </w:rPr>
        <w:t>LTR 350</w:t>
      </w:r>
      <w:r w:rsidRPr="004C0BD2">
        <w:rPr>
          <w:lang w:val="en-GB"/>
        </w:rPr>
        <w:t>. The result is high-quality TIG welds for all fusion-weldable materials and an excellent appearance of the TIG welds.</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113054F8" w:rsidR="000D435B" w:rsidRPr="006F3F2E" w:rsidRDefault="004C0BD2" w:rsidP="000D435B">
      <w:pPr>
        <w:pStyle w:val="Aufzhlung1"/>
        <w:rPr>
          <w:lang w:val="en-GB"/>
        </w:rPr>
      </w:pPr>
      <w:r w:rsidRPr="004C0BD2">
        <w:rPr>
          <w:lang w:val="en-GB"/>
        </w:rPr>
        <w:t xml:space="preserve">Extra robust design of torch components </w:t>
      </w:r>
      <w:r w:rsidR="000D435B" w:rsidRPr="006F3F2E">
        <w:rPr>
          <w:lang w:val="en-GB"/>
        </w:rPr>
        <w:t xml:space="preserve"> </w:t>
      </w:r>
    </w:p>
    <w:p w14:paraId="6AA98607" w14:textId="5232B131" w:rsidR="000D435B" w:rsidRPr="006F3F2E" w:rsidRDefault="004C0BD2" w:rsidP="000D435B">
      <w:pPr>
        <w:pStyle w:val="Aufzhlung1"/>
        <w:rPr>
          <w:lang w:val="en-GB"/>
        </w:rPr>
      </w:pPr>
      <w:r w:rsidRPr="004C0BD2">
        <w:rPr>
          <w:lang w:val="en-GB"/>
        </w:rPr>
        <w:t xml:space="preserve">Current at 60% duty cycle 350A AC </w:t>
      </w:r>
    </w:p>
    <w:p w14:paraId="0487B8CD" w14:textId="58E52952" w:rsidR="000D435B" w:rsidRPr="006F3F2E" w:rsidRDefault="004C0BD2" w:rsidP="000D435B">
      <w:pPr>
        <w:pStyle w:val="Aufzhlung1"/>
        <w:rPr>
          <w:lang w:val="en-GB"/>
        </w:rPr>
      </w:pPr>
      <w:r w:rsidRPr="004C0BD2">
        <w:rPr>
          <w:lang w:val="en-GB"/>
        </w:rPr>
        <w:t xml:space="preserve">Electrodes up to 3.2 mm thick, making the torch not a limiting factor in the </w:t>
      </w:r>
      <w:proofErr w:type="gramStart"/>
      <w:r w:rsidRPr="004C0BD2">
        <w:rPr>
          <w:lang w:val="en-GB"/>
        </w:rPr>
        <w:t>system</w:t>
      </w:r>
      <w:proofErr w:type="gramEnd"/>
      <w:r w:rsidR="000D435B" w:rsidRPr="006F3F2E">
        <w:rPr>
          <w:lang w:val="en-GB"/>
        </w:rPr>
        <w:t xml:space="preserve"> </w:t>
      </w:r>
    </w:p>
    <w:p w14:paraId="10DA48D7" w14:textId="77777777" w:rsidR="004C0BD2" w:rsidRDefault="004C0BD2" w:rsidP="004C0BD2">
      <w:pPr>
        <w:pStyle w:val="Aufzhlung1"/>
        <w:rPr>
          <w:lang w:val="en-GB"/>
        </w:rPr>
      </w:pPr>
      <w:r w:rsidRPr="004C0BD2">
        <w:rPr>
          <w:lang w:val="en-GB"/>
        </w:rPr>
        <w:t>Corrugated tube hose package that perfectly protects hoses and cables from kinking and damage</w:t>
      </w:r>
    </w:p>
    <w:p w14:paraId="65C9466B" w14:textId="4D354D10" w:rsidR="000D435B" w:rsidRPr="004C0BD2" w:rsidRDefault="004C0BD2" w:rsidP="004C0BD2">
      <w:pPr>
        <w:pStyle w:val="Aufzhlung1"/>
        <w:numPr>
          <w:ilvl w:val="0"/>
          <w:numId w:val="0"/>
        </w:numPr>
        <w:ind w:left="340"/>
        <w:rPr>
          <w:lang w:val="en-GB"/>
        </w:rPr>
      </w:pPr>
      <w:r w:rsidRPr="004C0BD2">
        <w:rPr>
          <w:lang w:val="en-GB"/>
        </w:rPr>
        <w:t>water-cooled</w:t>
      </w:r>
      <w:r w:rsidR="000D435B" w:rsidRPr="004C0BD2">
        <w:rPr>
          <w:lang w:val="en-GB"/>
        </w:rPr>
        <w:t xml:space="preserve"> </w:t>
      </w:r>
    </w:p>
    <w:p w14:paraId="759F6EAE" w14:textId="6F1D6DBB" w:rsidR="000D435B" w:rsidRDefault="004C0BD2" w:rsidP="000D435B">
      <w:pPr>
        <w:pStyle w:val="Aufzhlung1"/>
        <w:rPr>
          <w:lang w:val="en-GB"/>
        </w:rPr>
      </w:pPr>
      <w:r w:rsidRPr="004C0BD2">
        <w:rPr>
          <w:lang w:val="en-GB"/>
        </w:rPr>
        <w:t>Massive cooling by heat pipe technology for longer service life and more user safety</w:t>
      </w:r>
      <w:r w:rsidR="000D435B">
        <w:rPr>
          <w:lang w:val="en-GB"/>
        </w:rPr>
        <w:t>.</w:t>
      </w:r>
    </w:p>
    <w:p w14:paraId="5707A08F" w14:textId="78F217F3" w:rsidR="004C0BD2" w:rsidRDefault="004C0BD2" w:rsidP="000D435B">
      <w:pPr>
        <w:pStyle w:val="Aufzhlung1"/>
        <w:rPr>
          <w:lang w:val="en-GB"/>
        </w:rPr>
      </w:pPr>
      <w:r w:rsidRPr="004C0BD2">
        <w:rPr>
          <w:lang w:val="en-GB"/>
        </w:rPr>
        <w:t xml:space="preserve">Incl. initial equipment set and setting gauge for TIG </w:t>
      </w:r>
      <w:proofErr w:type="gramStart"/>
      <w:r w:rsidRPr="004C0BD2">
        <w:rPr>
          <w:lang w:val="en-GB"/>
        </w:rPr>
        <w:t>electrodes</w:t>
      </w:r>
      <w:proofErr w:type="gramEnd"/>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61F5925D"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24FCE16A" w:rsidR="000D435B" w:rsidRPr="006F3F2E" w:rsidRDefault="003626CB"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62320B92">
            <wp:simplePos x="0" y="0"/>
            <wp:positionH relativeFrom="column">
              <wp:posOffset>-34290</wp:posOffset>
            </wp:positionH>
            <wp:positionV relativeFrom="paragraph">
              <wp:posOffset>52070</wp:posOffset>
            </wp:positionV>
            <wp:extent cx="2597785" cy="1859915"/>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97785" cy="1859915"/>
                    </a:xfrm>
                    <a:prstGeom prst="rect">
                      <a:avLst/>
                    </a:prstGeom>
                    <a:noFill/>
                  </pic:spPr>
                </pic:pic>
              </a:graphicData>
            </a:graphic>
            <wp14:sizeRelH relativeFrom="page">
              <wp14:pctWidth>0</wp14:pctWidth>
            </wp14:sizeRelH>
            <wp14:sizeRelV relativeFrom="page">
              <wp14:pctHeight>0</wp14:pctHeight>
            </wp14:sizeRelV>
          </wp:anchor>
        </w:drawing>
      </w:r>
      <w:r w:rsidR="00CE272A" w:rsidRPr="00CE272A">
        <w:rPr>
          <w:lang w:val="en-GB"/>
        </w:rPr>
        <w:t xml:space="preserve"> The torch holder is designed in such a way that, in addition to maximum stability, it has only a minimum of interfering contour and thus enables optimum component accessibility in daily use.</w:t>
      </w:r>
    </w:p>
    <w:p w14:paraId="59B30FEE" w14:textId="18A3C7C3" w:rsidR="009873EE" w:rsidRPr="00CE272A"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03534592"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2E808C97" w:rsidR="009873EE"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149E5666" w14:textId="6F37568A"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38FFE42B" w14:textId="4BE11F29"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675440F" w14:textId="2BC0B6F6"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B37C819" w14:textId="46041A8F"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954969D" w14:textId="77777777" w:rsidR="00CE272A" w:rsidRDefault="00CE272A" w:rsidP="00CE272A">
      <w:pPr>
        <w:pStyle w:val="berschrift3ohneNr"/>
        <w:rPr>
          <w:lang w:val="en-GB"/>
        </w:rPr>
      </w:pPr>
      <w:r>
        <w:rPr>
          <w:noProof/>
          <w:sz w:val="20"/>
          <w:lang w:eastAsia="de-DE"/>
        </w:rPr>
        <w:lastRenderedPageBreak/>
        <w:drawing>
          <wp:anchor distT="0" distB="0" distL="114300" distR="114300" simplePos="0" relativeHeight="251701248" behindDoc="1" locked="0" layoutInCell="1" allowOverlap="1" wp14:anchorId="0549CCFC" wp14:editId="7B4986BB">
            <wp:simplePos x="0" y="0"/>
            <wp:positionH relativeFrom="margin">
              <wp:posOffset>2981055</wp:posOffset>
            </wp:positionH>
            <wp:positionV relativeFrom="paragraph">
              <wp:posOffset>11320</wp:posOffset>
            </wp:positionV>
            <wp:extent cx="3132005" cy="33768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2005" cy="3376800"/>
                    </a:xfrm>
                    <a:prstGeom prst="rect">
                      <a:avLst/>
                    </a:prstGeom>
                  </pic:spPr>
                </pic:pic>
              </a:graphicData>
            </a:graphic>
            <wp14:sizeRelH relativeFrom="margin">
              <wp14:pctWidth>0</wp14:pctWidth>
            </wp14:sizeRelH>
            <wp14:sizeRelV relativeFrom="margin">
              <wp14:pctHeight>0</wp14:pctHeight>
            </wp14:sizeRelV>
          </wp:anchor>
        </w:drawing>
      </w:r>
      <w:r w:rsidRPr="006F3F2E">
        <w:rPr>
          <w:lang w:val="en-GB"/>
        </w:rPr>
        <w:t xml:space="preserve">Hose package handling: </w:t>
      </w:r>
    </w:p>
    <w:p w14:paraId="2D22C3E7"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29C2379B"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1ADC021D" w14:textId="77777777" w:rsidR="00CE272A" w:rsidRPr="00CE272A" w:rsidRDefault="00CE272A" w:rsidP="00CE272A">
      <w:pPr>
        <w:autoSpaceDE w:val="0"/>
        <w:autoSpaceDN w:val="0"/>
        <w:adjustRightInd w:val="0"/>
        <w:spacing w:after="0" w:line="240" w:lineRule="auto"/>
        <w:jc w:val="both"/>
        <w:rPr>
          <w:rFonts w:asciiTheme="minorHAnsi" w:hAnsiTheme="minorHAnsi" w:cstheme="minorHAnsi"/>
          <w:b/>
          <w:lang w:val="en-GB"/>
        </w:rPr>
      </w:pPr>
      <w:r w:rsidRPr="00CE272A">
        <w:rPr>
          <w:rFonts w:asciiTheme="minorHAnsi" w:hAnsiTheme="minorHAnsi" w:cstheme="minorHAnsi"/>
          <w:lang w:val="en-GB"/>
        </w:rPr>
        <w:t xml:space="preserve">Since the TIG process is extremely sensitive to external influences, we decided to use a hose package handling system directly on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for this process. This special set consists of four holding clamps and ensures that the hose package is guided as smoothly as </w:t>
      </w:r>
      <w:proofErr w:type="gramStart"/>
      <w:r w:rsidRPr="00CE272A">
        <w:rPr>
          <w:rFonts w:asciiTheme="minorHAnsi" w:hAnsiTheme="minorHAnsi" w:cstheme="minorHAnsi"/>
          <w:lang w:val="en-GB"/>
        </w:rPr>
        <w:t>possible</w:t>
      </w:r>
      <w:proofErr w:type="gramEnd"/>
      <w:r w:rsidRPr="00CE272A">
        <w:rPr>
          <w:rFonts w:asciiTheme="minorHAnsi" w:hAnsiTheme="minorHAnsi" w:cstheme="minorHAnsi"/>
          <w:lang w:val="en-GB"/>
        </w:rPr>
        <w:t xml:space="preserve"> and any vibrations caused by attachments are avoided. In addition to the hose assembly, the cable of the flange with the enabling switch is also guided along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by means of Velcro straps. In addition, neither the torch hose assembly nor the supply line come into conflict with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movement.</w:t>
      </w:r>
    </w:p>
    <w:p w14:paraId="00DE7866" w14:textId="77777777" w:rsidR="00CE272A" w:rsidRPr="000D435B"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2D252E2B" w:rsidR="009873EE" w:rsidRDefault="009873EE" w:rsidP="009873EE">
      <w:pPr>
        <w:autoSpaceDE w:val="0"/>
        <w:autoSpaceDN w:val="0"/>
        <w:adjustRightInd w:val="0"/>
        <w:spacing w:after="0" w:line="240" w:lineRule="auto"/>
        <w:jc w:val="both"/>
        <w:rPr>
          <w:rFonts w:asciiTheme="minorHAnsi" w:hAnsiTheme="minorHAnsi" w:cstheme="minorHAnsi"/>
          <w:b/>
          <w:lang w:val="en-GB"/>
        </w:rPr>
      </w:pPr>
    </w:p>
    <w:p w14:paraId="066901B0" w14:textId="05727D2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380E32" w14:textId="0470B09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2328B7B" w14:textId="181DE19A"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D64846C" w14:textId="2438F4E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381841AC" w14:textId="159C31B6"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42BDEDF" w14:textId="4211DCFD"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257B6CB" w14:textId="3A0C5E4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7892C5A" w14:textId="34771D6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8B01F22" w14:textId="77A73AF5"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58DC083" w14:textId="0A1F570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F598D0A" w14:textId="5984A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0949F71" w14:textId="70B58D2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FF5594C" w14:textId="026FBF1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034A73" w14:textId="5D4BD6E0"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17F2997" w14:textId="466B5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E829583" w14:textId="12AE92B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E3E4A72" w14:textId="4A7F6D9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59CE187" w14:textId="3E84A2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14AAF4A" w14:textId="29334B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FD403A7" w14:textId="739CE44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4EEB912" w14:textId="353EC30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3CCB511" w14:textId="7777777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9478024" w14:textId="370BBFF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F4B18A2" w14:textId="04965018" w:rsidR="00CE272A" w:rsidRPr="00AC4249" w:rsidRDefault="00CE272A" w:rsidP="00CE272A">
      <w:pPr>
        <w:pStyle w:val="berschrift1"/>
        <w:rPr>
          <w:lang w:val="en-GB"/>
        </w:rPr>
      </w:pPr>
      <w:r w:rsidRPr="00AC4249">
        <w:rPr>
          <w:lang w:val="en-GB"/>
        </w:rPr>
        <w:lastRenderedPageBreak/>
        <w:t>Description of the laser scanner</w:t>
      </w:r>
    </w:p>
    <w:p w14:paraId="1EFCAEF5" w14:textId="77777777" w:rsidR="00CE272A" w:rsidRPr="00CE272A" w:rsidRDefault="00CE272A" w:rsidP="00CE272A">
      <w:pPr>
        <w:rPr>
          <w:rFonts w:asciiTheme="minorHAnsi" w:hAnsiTheme="minorHAnsi" w:cstheme="minorHAnsi"/>
          <w:lang w:val="en-GB"/>
        </w:rPr>
      </w:pPr>
      <w:r w:rsidRPr="00CE272A">
        <w:rPr>
          <w:rFonts w:asciiTheme="minorHAnsi" w:hAnsiTheme="minorHAnsi" w:cstheme="minorHAnsi"/>
          <w:lang w:val="en-GB"/>
        </w:rPr>
        <w:t>For the optimal safety of your operator, a laser scanner forms the basis of our safety concept. This excludes the possibility of injury during operation.</w:t>
      </w:r>
    </w:p>
    <w:p w14:paraId="5ED0B801" w14:textId="77777777" w:rsidR="00CE272A" w:rsidRPr="00AC4249" w:rsidRDefault="00CE272A" w:rsidP="00CE272A">
      <w:pPr>
        <w:rPr>
          <w:rFonts w:ascii="Antenna Light" w:hAnsi="Antenna Light" w:cs="VerdanaPro-Light"/>
          <w:sz w:val="20"/>
          <w:szCs w:val="14"/>
          <w:lang w:val="en-GB"/>
        </w:rPr>
      </w:pPr>
    </w:p>
    <w:p w14:paraId="082FF7C0" w14:textId="77777777" w:rsidR="00CE272A" w:rsidRPr="00AC4249" w:rsidRDefault="00CE272A" w:rsidP="00CE272A">
      <w:pPr>
        <w:pStyle w:val="berschrift3ohneNr"/>
        <w:rPr>
          <w:lang w:val="en-GB"/>
        </w:rPr>
      </w:pPr>
      <w:r w:rsidRPr="00AC4249">
        <w:rPr>
          <w:lang w:val="en-GB"/>
        </w:rPr>
        <w:t>Sick NanoScan3</w:t>
      </w:r>
    </w:p>
    <w:p w14:paraId="33403E1E" w14:textId="77777777" w:rsidR="00CE272A" w:rsidRPr="00CE272A" w:rsidRDefault="00CE272A" w:rsidP="00CE272A">
      <w:pPr>
        <w:rPr>
          <w:rFonts w:cs="Open Sans"/>
          <w:lang w:val="en-GB"/>
        </w:rPr>
      </w:pPr>
      <w:r w:rsidRPr="00CE272A">
        <w:rPr>
          <w:rFonts w:cs="Open Sans"/>
          <w:b/>
          <w:noProof/>
          <w:lang w:eastAsia="de-DE"/>
        </w:rPr>
        <w:drawing>
          <wp:anchor distT="0" distB="0" distL="114300" distR="114300" simplePos="0" relativeHeight="251703296" behindDoc="0" locked="0" layoutInCell="1" allowOverlap="1" wp14:anchorId="373B3877" wp14:editId="75F20BC9">
            <wp:simplePos x="0" y="0"/>
            <wp:positionH relativeFrom="margin">
              <wp:posOffset>3826510</wp:posOffset>
            </wp:positionH>
            <wp:positionV relativeFrom="paragraph">
              <wp:posOffset>6350</wp:posOffset>
            </wp:positionV>
            <wp:extent cx="2385060" cy="1611630"/>
            <wp:effectExtent l="0" t="0" r="0" b="7620"/>
            <wp:wrapSquare wrapText="bothSides"/>
            <wp:docPr id="677" name="Grafik 677" descr="Ein Bild, das Sitzen, Elektronik,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Grafik 677" descr="Ein Bild, das Sitzen, Elektronik, Kamera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060" cy="1611630"/>
                    </a:xfrm>
                    <a:prstGeom prst="rect">
                      <a:avLst/>
                    </a:prstGeom>
                  </pic:spPr>
                </pic:pic>
              </a:graphicData>
            </a:graphic>
            <wp14:sizeRelH relativeFrom="margin">
              <wp14:pctWidth>0</wp14:pctWidth>
            </wp14:sizeRelH>
            <wp14:sizeRelV relativeFrom="margin">
              <wp14:pctHeight>0</wp14:pctHeight>
            </wp14:sizeRelV>
          </wp:anchor>
        </w:drawing>
      </w:r>
      <w:r w:rsidRPr="00CE272A">
        <w:rPr>
          <w:rFonts w:cs="Open Sans"/>
          <w:lang w:val="en-GB"/>
        </w:rPr>
        <w:t>The NanoScan3 safety laser scanner is the world's smallest safety laser scanner, and its robustness and precision make it a perfect match for our Cobot Welding Package.</w:t>
      </w:r>
    </w:p>
    <w:p w14:paraId="429BD5AC" w14:textId="77777777" w:rsidR="00CE272A" w:rsidRPr="00CE272A" w:rsidRDefault="00CE272A" w:rsidP="00CE272A">
      <w:pPr>
        <w:rPr>
          <w:rFonts w:cs="Open Sans"/>
          <w:lang w:val="en-GB"/>
        </w:rPr>
      </w:pPr>
      <w:r w:rsidRPr="00CE272A">
        <w:rPr>
          <w:rFonts w:cs="Open Sans"/>
          <w:lang w:val="en-GB"/>
        </w:rPr>
        <w:t xml:space="preserve">Since the scanner has a limited monitoring range (protective field) of 3 metres, the number and mounting of the laser scanners depends on the setup conditions of the Cobot system on site. </w:t>
      </w:r>
    </w:p>
    <w:p w14:paraId="6F60F9FA" w14:textId="77777777" w:rsidR="00CE272A" w:rsidRPr="0017601C" w:rsidRDefault="00CE272A" w:rsidP="00CE272A">
      <w:pPr>
        <w:pStyle w:val="berschrift3ohneNr"/>
        <w:rPr>
          <w:lang w:val="en-GB"/>
        </w:rPr>
      </w:pPr>
      <w:r w:rsidRPr="0017601C">
        <w:rPr>
          <w:lang w:val="en-GB"/>
        </w:rPr>
        <w:t>Functional description</w:t>
      </w:r>
    </w:p>
    <w:p w14:paraId="7662EB7F" w14:textId="77777777" w:rsidR="00CE272A" w:rsidRPr="00883640" w:rsidRDefault="00CE272A" w:rsidP="00CE272A">
      <w:pPr>
        <w:rPr>
          <w:rFonts w:cs="Open Sans"/>
          <w:lang w:val="en-GB"/>
        </w:rPr>
      </w:pPr>
      <w:r w:rsidRPr="00883640">
        <w:rPr>
          <w:rFonts w:cs="Open Sans"/>
          <w:lang w:val="en-GB"/>
        </w:rPr>
        <w:t>With the help of the NanoScan3, an area of 2000 mm around the welding workplace is scanned, as shown in the following diagram. If this area is undershot during operation, an acoustic warning signal will first sound.  If this is ignored and the system is approached to within 1500 mm during operation, the Cobot automatically stops its work and interrupts the Weld seam. This new concept excludes the possibility of injury to the employee. Another positive effect: the speed of the Cobot can be increased compared to classic MRK applications, which means that processing times can be reduced, especially for many transfer tasks.</w:t>
      </w:r>
    </w:p>
    <w:p w14:paraId="4BF154C2" w14:textId="77777777" w:rsidR="00CE272A" w:rsidRPr="00AC4249" w:rsidRDefault="00CE272A" w:rsidP="00CE272A">
      <w:pPr>
        <w:rPr>
          <w:rFonts w:ascii="Antenna Light" w:hAnsi="Antenna Light" w:cs="VerdanaPro-Light"/>
          <w:sz w:val="20"/>
          <w:szCs w:val="14"/>
          <w:lang w:val="en-GB"/>
        </w:rPr>
      </w:pPr>
    </w:p>
    <w:p w14:paraId="044D666E" w14:textId="77777777" w:rsidR="00CE272A" w:rsidRDefault="00CE272A" w:rsidP="00CE272A">
      <w:pPr>
        <w:rPr>
          <w:rFonts w:ascii="Antenna Light" w:hAnsi="Antenna Light" w:cs="VerdanaPro-Light"/>
          <w:sz w:val="20"/>
          <w:szCs w:val="14"/>
          <w:lang w:val="en-GB"/>
        </w:rPr>
      </w:pPr>
      <w:r>
        <w:rPr>
          <w:rFonts w:ascii="Antenna Light" w:hAnsi="Antenna Light" w:cs="VerdanaPro-Light"/>
          <w:sz w:val="20"/>
          <w:szCs w:val="14"/>
          <w:lang w:val="en-GB"/>
        </w:rPr>
        <w:br w:type="page"/>
      </w:r>
    </w:p>
    <w:p w14:paraId="285F362C" w14:textId="77777777" w:rsidR="00CE272A" w:rsidRPr="0017601C" w:rsidRDefault="00CE272A" w:rsidP="00CE272A">
      <w:pPr>
        <w:pStyle w:val="berschrift3ohneNr"/>
        <w:rPr>
          <w:lang w:val="en-GB"/>
        </w:rPr>
      </w:pPr>
      <w:r w:rsidRPr="0017601C">
        <w:rPr>
          <w:lang w:val="en-GB"/>
        </w:rPr>
        <w:lastRenderedPageBreak/>
        <w:t>Setup scenario - 1 laser scanner</w:t>
      </w:r>
    </w:p>
    <w:p w14:paraId="67ADEFE7" w14:textId="77777777" w:rsidR="00CE272A" w:rsidRPr="00883640" w:rsidRDefault="00CE272A" w:rsidP="00CE272A">
      <w:pPr>
        <w:rPr>
          <w:rFonts w:cs="Open Sans"/>
          <w:lang w:val="en-GB"/>
        </w:rPr>
      </w:pPr>
      <w:r w:rsidRPr="00883640">
        <w:rPr>
          <w:rFonts w:cs="Open Sans"/>
          <w:lang w:val="en-GB"/>
        </w:rPr>
        <w:t>This offer includes the safety package with one laser scanner. In this case, the system must be surrounded by at least two non-reversible walls. The setup could look like the following graphics. The setup in another corner is also compliant.</w:t>
      </w:r>
    </w:p>
    <w:p w14:paraId="16D95A6B" w14:textId="77777777" w:rsidR="00CE272A" w:rsidRPr="00AC4249" w:rsidRDefault="00CE272A" w:rsidP="00CE272A">
      <w:pPr>
        <w:rPr>
          <w:rFonts w:ascii="Antenna Light" w:hAnsi="Antenna Light" w:cs="VerdanaPro-Light"/>
          <w:sz w:val="20"/>
          <w:szCs w:val="14"/>
          <w:lang w:val="en-GB"/>
        </w:rPr>
      </w:pPr>
      <w:r>
        <w:rPr>
          <w:rFonts w:ascii="Antenna Light" w:hAnsi="Antenna Light" w:cs="VerdanaPro-Light"/>
          <w:noProof/>
          <w:sz w:val="20"/>
          <w:szCs w:val="14"/>
          <w:lang w:eastAsia="de-DE"/>
        </w:rPr>
        <w:drawing>
          <wp:anchor distT="0" distB="0" distL="114300" distR="114300" simplePos="0" relativeHeight="251704320" behindDoc="0" locked="0" layoutInCell="1" allowOverlap="1" wp14:anchorId="61BB2710" wp14:editId="63D67331">
            <wp:simplePos x="0" y="0"/>
            <wp:positionH relativeFrom="margin">
              <wp:posOffset>440690</wp:posOffset>
            </wp:positionH>
            <wp:positionV relativeFrom="paragraph">
              <wp:posOffset>5080</wp:posOffset>
            </wp:positionV>
            <wp:extent cx="3329574" cy="2880000"/>
            <wp:effectExtent l="0" t="0" r="444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D475A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9574" cy="2880000"/>
                    </a:xfrm>
                    <a:prstGeom prst="rect">
                      <a:avLst/>
                    </a:prstGeom>
                  </pic:spPr>
                </pic:pic>
              </a:graphicData>
            </a:graphic>
            <wp14:sizeRelH relativeFrom="margin">
              <wp14:pctWidth>0</wp14:pctWidth>
            </wp14:sizeRelH>
            <wp14:sizeRelV relativeFrom="margin">
              <wp14:pctHeight>0</wp14:pctHeight>
            </wp14:sizeRelV>
          </wp:anchor>
        </w:drawing>
      </w:r>
    </w:p>
    <w:p w14:paraId="2B6E8B1F" w14:textId="77777777" w:rsidR="00CE272A" w:rsidRPr="00AC4249" w:rsidRDefault="00CE272A" w:rsidP="00CE272A">
      <w:pPr>
        <w:rPr>
          <w:rFonts w:ascii="Antenna Light" w:hAnsi="Antenna Light" w:cs="VerdanaPro-Light"/>
          <w:sz w:val="20"/>
          <w:szCs w:val="14"/>
          <w:lang w:val="en-GB"/>
        </w:rPr>
      </w:pPr>
    </w:p>
    <w:p w14:paraId="4ADBEC58" w14:textId="77777777" w:rsidR="00CE272A" w:rsidRPr="00AC4249" w:rsidRDefault="00CE272A" w:rsidP="00CE272A">
      <w:pPr>
        <w:rPr>
          <w:rFonts w:ascii="Antenna Light" w:hAnsi="Antenna Light" w:cs="VerdanaPro-Light"/>
          <w:sz w:val="20"/>
          <w:szCs w:val="14"/>
          <w:lang w:val="en-GB"/>
        </w:rPr>
      </w:pPr>
      <w:r w:rsidRPr="00AC4249">
        <w:rPr>
          <w:rFonts w:ascii="Antenna Light" w:hAnsi="Antenna Light" w:cs="VerdanaPro-Light"/>
          <w:sz w:val="20"/>
          <w:szCs w:val="14"/>
          <w:lang w:val="en-GB"/>
        </w:rPr>
        <w:t xml:space="preserve">   </w:t>
      </w:r>
    </w:p>
    <w:p w14:paraId="7206BBC4" w14:textId="77777777" w:rsidR="00CE272A" w:rsidRPr="00AC4249" w:rsidRDefault="00CE272A" w:rsidP="00CE272A">
      <w:pPr>
        <w:rPr>
          <w:rFonts w:ascii="Antenna Light" w:hAnsi="Antenna Light"/>
          <w:sz w:val="24"/>
          <w:szCs w:val="24"/>
          <w:lang w:val="en-GB"/>
        </w:rPr>
      </w:pPr>
    </w:p>
    <w:p w14:paraId="075E3934" w14:textId="77777777" w:rsidR="00CE272A" w:rsidRPr="00AC4249" w:rsidRDefault="00CE272A" w:rsidP="00CE272A">
      <w:pPr>
        <w:rPr>
          <w:rFonts w:ascii="Antenna Light" w:hAnsi="Antenna Light"/>
          <w:b/>
          <w:sz w:val="24"/>
          <w:szCs w:val="24"/>
          <w:lang w:val="en-GB"/>
        </w:rPr>
      </w:pPr>
    </w:p>
    <w:p w14:paraId="44C5420D" w14:textId="77777777" w:rsidR="00CE272A" w:rsidRPr="00AC4249" w:rsidRDefault="00CE272A" w:rsidP="00CE272A">
      <w:pPr>
        <w:rPr>
          <w:rFonts w:ascii="Antenna Light" w:hAnsi="Antenna Light"/>
          <w:b/>
          <w:sz w:val="24"/>
          <w:szCs w:val="24"/>
          <w:lang w:val="en-GB"/>
        </w:rPr>
      </w:pPr>
    </w:p>
    <w:p w14:paraId="5E83D579" w14:textId="77777777" w:rsidR="00CE272A" w:rsidRPr="00AC4249" w:rsidRDefault="00CE272A" w:rsidP="00CE272A">
      <w:pPr>
        <w:rPr>
          <w:rFonts w:ascii="Antenna Light" w:hAnsi="Antenna Light"/>
          <w:b/>
          <w:sz w:val="24"/>
          <w:szCs w:val="24"/>
          <w:lang w:val="en-GB"/>
        </w:rPr>
      </w:pPr>
    </w:p>
    <w:p w14:paraId="02A15A41" w14:textId="77777777" w:rsidR="00CE272A" w:rsidRPr="00AC4249" w:rsidRDefault="00CE272A" w:rsidP="00CE272A">
      <w:pPr>
        <w:rPr>
          <w:rFonts w:ascii="Antenna Light" w:hAnsi="Antenna Light"/>
          <w:b/>
          <w:sz w:val="24"/>
          <w:szCs w:val="24"/>
          <w:lang w:val="en-GB"/>
        </w:rPr>
      </w:pPr>
    </w:p>
    <w:p w14:paraId="0310142F" w14:textId="77777777" w:rsidR="00CE272A" w:rsidRPr="00AC4249" w:rsidRDefault="00CE272A" w:rsidP="00CE272A">
      <w:pPr>
        <w:rPr>
          <w:rFonts w:ascii="Antenna Light" w:hAnsi="Antenna Light"/>
          <w:b/>
          <w:sz w:val="24"/>
          <w:szCs w:val="24"/>
          <w:lang w:val="en-GB"/>
        </w:rPr>
      </w:pPr>
      <w:r>
        <w:rPr>
          <w:rFonts w:ascii="Antenna Light" w:hAnsi="Antenna Light"/>
          <w:b/>
          <w:noProof/>
          <w:sz w:val="24"/>
          <w:szCs w:val="24"/>
          <w:lang w:eastAsia="de-DE"/>
        </w:rPr>
        <w:drawing>
          <wp:anchor distT="0" distB="0" distL="114300" distR="114300" simplePos="0" relativeHeight="251705344" behindDoc="1" locked="0" layoutInCell="1" allowOverlap="1" wp14:anchorId="350E0B99" wp14:editId="76DFBC87">
            <wp:simplePos x="0" y="0"/>
            <wp:positionH relativeFrom="column">
              <wp:posOffset>353060</wp:posOffset>
            </wp:positionH>
            <wp:positionV relativeFrom="paragraph">
              <wp:posOffset>26670</wp:posOffset>
            </wp:positionV>
            <wp:extent cx="3434715" cy="3239770"/>
            <wp:effectExtent l="0" t="0" r="0" b="0"/>
            <wp:wrapTight wrapText="bothSides">
              <wp:wrapPolygon edited="0">
                <wp:start x="0" y="0"/>
                <wp:lineTo x="0" y="254"/>
                <wp:lineTo x="240" y="21465"/>
                <wp:lineTo x="21444" y="21465"/>
                <wp:lineTo x="21444" y="0"/>
                <wp:lineTo x="0" y="0"/>
              </wp:wrapPolygon>
            </wp:wrapTight>
            <wp:docPr id="33" name="Grafik 33" descr="Ein Bild, das Text, Gerät, Werkzeug, Armaturen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Gerät, Werkzeug, Armaturenbret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434715" cy="3239770"/>
                    </a:xfrm>
                    <a:prstGeom prst="rect">
                      <a:avLst/>
                    </a:prstGeom>
                  </pic:spPr>
                </pic:pic>
              </a:graphicData>
            </a:graphic>
            <wp14:sizeRelH relativeFrom="margin">
              <wp14:pctWidth>0</wp14:pctWidth>
            </wp14:sizeRelH>
            <wp14:sizeRelV relativeFrom="margin">
              <wp14:pctHeight>0</wp14:pctHeight>
            </wp14:sizeRelV>
          </wp:anchor>
        </w:drawing>
      </w:r>
    </w:p>
    <w:p w14:paraId="1AE2F4C5" w14:textId="77777777" w:rsidR="00CE272A" w:rsidRPr="00AC4249" w:rsidRDefault="00CE272A" w:rsidP="00CE272A">
      <w:pPr>
        <w:rPr>
          <w:rFonts w:ascii="Antenna Light" w:hAnsi="Antenna Light"/>
          <w:b/>
          <w:sz w:val="24"/>
          <w:szCs w:val="24"/>
          <w:lang w:val="en-GB"/>
        </w:rPr>
      </w:pPr>
    </w:p>
    <w:p w14:paraId="0FD4DBB1" w14:textId="77777777" w:rsidR="00CE272A" w:rsidRPr="00AC4249" w:rsidRDefault="00CE272A" w:rsidP="00CE272A">
      <w:pPr>
        <w:rPr>
          <w:rFonts w:ascii="Antenna Light" w:hAnsi="Antenna Light"/>
          <w:b/>
          <w:sz w:val="24"/>
          <w:szCs w:val="24"/>
          <w:lang w:val="en-GB"/>
        </w:rPr>
      </w:pPr>
    </w:p>
    <w:p w14:paraId="73FCD4FD" w14:textId="77777777" w:rsidR="00CE272A" w:rsidRPr="00AC4249" w:rsidRDefault="00CE272A" w:rsidP="00CE272A">
      <w:pPr>
        <w:rPr>
          <w:rFonts w:ascii="Antenna Light" w:hAnsi="Antenna Light"/>
          <w:b/>
          <w:sz w:val="24"/>
          <w:szCs w:val="24"/>
          <w:lang w:val="en-GB"/>
        </w:rPr>
      </w:pPr>
    </w:p>
    <w:p w14:paraId="4583D6E2" w14:textId="77777777" w:rsidR="00CE272A" w:rsidRPr="00AC4249" w:rsidRDefault="00CE272A" w:rsidP="00CE272A">
      <w:pPr>
        <w:rPr>
          <w:rFonts w:ascii="Antenna Light" w:hAnsi="Antenna Light"/>
          <w:b/>
          <w:sz w:val="24"/>
          <w:szCs w:val="24"/>
          <w:lang w:val="en-GB"/>
        </w:rPr>
      </w:pPr>
    </w:p>
    <w:p w14:paraId="6DD7885F" w14:textId="77777777" w:rsidR="00CE272A" w:rsidRPr="00AC4249" w:rsidRDefault="00CE272A" w:rsidP="00CE272A">
      <w:pPr>
        <w:rPr>
          <w:rFonts w:ascii="Antenna Light" w:hAnsi="Antenna Light"/>
          <w:b/>
          <w:sz w:val="24"/>
          <w:szCs w:val="24"/>
          <w:lang w:val="en-GB"/>
        </w:rPr>
      </w:pPr>
    </w:p>
    <w:p w14:paraId="0097906A" w14:textId="77777777" w:rsidR="00CE272A" w:rsidRPr="00AC4249" w:rsidRDefault="00CE272A" w:rsidP="00CE272A">
      <w:pPr>
        <w:rPr>
          <w:rFonts w:ascii="Antenna Light" w:hAnsi="Antenna Light"/>
          <w:b/>
          <w:sz w:val="24"/>
          <w:szCs w:val="24"/>
          <w:lang w:val="en-GB"/>
        </w:rPr>
      </w:pPr>
    </w:p>
    <w:p w14:paraId="518BD533" w14:textId="77777777" w:rsidR="00CE272A" w:rsidRPr="00AC4249" w:rsidRDefault="00CE272A" w:rsidP="00CE272A">
      <w:pPr>
        <w:rPr>
          <w:rFonts w:ascii="Antenna Light" w:hAnsi="Antenna Light"/>
          <w:b/>
          <w:sz w:val="24"/>
          <w:szCs w:val="24"/>
          <w:lang w:val="en-GB"/>
        </w:rPr>
      </w:pPr>
    </w:p>
    <w:p w14:paraId="7C7EE32F" w14:textId="77777777" w:rsidR="00CE272A" w:rsidRPr="00AC4249" w:rsidRDefault="00CE272A" w:rsidP="00CE272A">
      <w:pPr>
        <w:rPr>
          <w:rFonts w:ascii="Antenna Light" w:hAnsi="Antenna Light"/>
          <w:b/>
          <w:sz w:val="24"/>
          <w:szCs w:val="24"/>
          <w:lang w:val="en-GB"/>
        </w:rPr>
      </w:pPr>
    </w:p>
    <w:p w14:paraId="2ADE8FB1" w14:textId="77777777" w:rsidR="00CE272A" w:rsidRDefault="00CE272A" w:rsidP="00CE272A">
      <w:pPr>
        <w:rPr>
          <w:rFonts w:ascii="Antenna Light" w:hAnsi="Antenna Light"/>
          <w:b/>
          <w:sz w:val="24"/>
          <w:szCs w:val="24"/>
          <w:lang w:val="en-GB"/>
        </w:rPr>
      </w:pPr>
      <w:r>
        <w:rPr>
          <w:rFonts w:ascii="Antenna Light" w:hAnsi="Antenna Light"/>
          <w:b/>
          <w:sz w:val="24"/>
          <w:szCs w:val="24"/>
          <w:lang w:val="en-GB"/>
        </w:rPr>
        <w:br w:type="page"/>
      </w:r>
    </w:p>
    <w:p w14:paraId="7D60712C" w14:textId="3F39F16A"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0"/>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3EC8DFB6">
            <wp:simplePos x="0" y="0"/>
            <wp:positionH relativeFrom="column">
              <wp:posOffset>3510915</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405DE454" w:rsidR="005517DC" w:rsidRPr="00612FB0" w:rsidRDefault="00612FB0" w:rsidP="00281138">
      <w:pPr>
        <w:pStyle w:val="Text"/>
        <w:spacing w:line="240" w:lineRule="auto"/>
        <w:rPr>
          <w:lang w:val="en-GB"/>
        </w:rPr>
      </w:pPr>
      <w:r w:rsidRPr="00612FB0">
        <w:rPr>
          <w:lang w:val="en-GB"/>
        </w:rPr>
        <w:t xml:space="preserve">In practice, one often sees two hand robot </w:t>
      </w:r>
      <w:proofErr w:type="gramStart"/>
      <w:r w:rsidRPr="00612FB0">
        <w:rPr>
          <w:lang w:val="en-GB"/>
        </w:rPr>
        <w:t>workstation</w:t>
      </w:r>
      <w:proofErr w:type="gramEnd"/>
      <w:r w:rsidRPr="00612FB0">
        <w:rPr>
          <w:lang w:val="en-GB"/>
        </w:rPr>
        <w:t xml:space="preserve">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3B3B30F8" w:rsidR="005517DC" w:rsidRDefault="005517DC" w:rsidP="00281138">
      <w:pPr>
        <w:pStyle w:val="Text"/>
        <w:spacing w:line="240" w:lineRule="auto"/>
        <w:rPr>
          <w:lang w:val="en-GB"/>
        </w:rPr>
      </w:pPr>
    </w:p>
    <w:p w14:paraId="68D26A7D" w14:textId="77777777" w:rsidR="00612FB0" w:rsidRPr="00612FB0" w:rsidRDefault="00612FB0"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57D41F97" w14:textId="13E97360" w:rsidR="000D435B" w:rsidRDefault="000D435B" w:rsidP="000D435B">
      <w:pPr>
        <w:pStyle w:val="berschrift3ohneNr"/>
        <w:rPr>
          <w:lang w:val="en-GB"/>
        </w:rPr>
      </w:pPr>
      <w:r w:rsidRPr="00F40235">
        <w:rPr>
          <w:rFonts w:ascii="Antenna Light" w:hAnsi="Antenna Light" w:cs="VerdanaPro-Light"/>
          <w:noProof/>
          <w:sz w:val="20"/>
          <w:szCs w:val="18"/>
          <w:lang w:eastAsia="de-DE"/>
        </w:rPr>
        <w:lastRenderedPageBreak/>
        <w:drawing>
          <wp:anchor distT="0" distB="0" distL="114300" distR="114300" simplePos="0" relativeHeight="251687936" behindDoc="1" locked="0" layoutInCell="1" allowOverlap="1" wp14:anchorId="2D23C622" wp14:editId="5405C6C7">
            <wp:simplePos x="0" y="0"/>
            <wp:positionH relativeFrom="margin">
              <wp:posOffset>-3810</wp:posOffset>
            </wp:positionH>
            <wp:positionV relativeFrom="paragraph">
              <wp:posOffset>369522</wp:posOffset>
            </wp:positionV>
            <wp:extent cx="6368415" cy="3784600"/>
            <wp:effectExtent l="0" t="0" r="0" b="6350"/>
            <wp:wrapTight wrapText="bothSides">
              <wp:wrapPolygon edited="0">
                <wp:start x="0" y="0"/>
                <wp:lineTo x="0" y="21528"/>
                <wp:lineTo x="21516" y="21528"/>
                <wp:lineTo x="21516" y="0"/>
                <wp:lineTo x="0" y="0"/>
              </wp:wrapPolygon>
            </wp:wrapTight>
            <wp:docPr id="24" name="Grafik 24"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Website enthält.&#10;&#10;Automatisch generierte Beschreibung"/>
                    <pic:cNvPicPr/>
                  </pic:nvPicPr>
                  <pic:blipFill rotWithShape="1">
                    <a:blip r:embed="rId24">
                      <a:extLst>
                        <a:ext uri="{28A0092B-C50C-407E-A947-70E740481C1C}">
                          <a14:useLocalDpi xmlns:a14="http://schemas.microsoft.com/office/drawing/2010/main" val="0"/>
                        </a:ext>
                      </a:extLst>
                    </a:blip>
                    <a:srcRect l="860" t="1432" r="744" b="1284"/>
                    <a:stretch/>
                  </pic:blipFill>
                  <pic:spPr bwMode="auto">
                    <a:xfrm>
                      <a:off x="0" y="0"/>
                      <a:ext cx="6368415"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435B">
        <w:rPr>
          <w:lang w:val="en-GB"/>
        </w:rPr>
        <w:t xml:space="preserve">The future can be </w:t>
      </w:r>
      <w:proofErr w:type="gramStart"/>
      <w:r w:rsidRPr="000D435B">
        <w:rPr>
          <w:lang w:val="en-GB"/>
        </w:rPr>
        <w:t>upgraded</w:t>
      </w:r>
      <w:proofErr w:type="gramEnd"/>
      <w:r w:rsidR="009873EE" w:rsidRPr="000D435B">
        <w:rPr>
          <w:lang w:val="en-GB"/>
        </w:rPr>
        <w:t xml:space="preserve"> </w:t>
      </w:r>
    </w:p>
    <w:p w14:paraId="169B92C9" w14:textId="1CC6DBC2" w:rsidR="000D435B" w:rsidRDefault="000D435B" w:rsidP="000D435B">
      <w:pPr>
        <w:pStyle w:val="Text"/>
        <w:rPr>
          <w:lang w:val="en-GB"/>
        </w:rPr>
      </w:pPr>
    </w:p>
    <w:p w14:paraId="11853756"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46ED53B4" w14:textId="3FF7DAF2" w:rsidR="000D435B" w:rsidRDefault="000D435B" w:rsidP="000D435B">
      <w:pPr>
        <w:pStyle w:val="Text"/>
        <w:rPr>
          <w:lang w:val="en-GB"/>
        </w:rPr>
      </w:pPr>
      <w:r w:rsidRPr="007B2F41">
        <w:rPr>
          <w:lang w:val="en-GB"/>
        </w:rPr>
        <w:t xml:space="preserve">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w:t>
      </w:r>
      <w:proofErr w:type="gramStart"/>
      <w:r w:rsidRPr="007B2F41">
        <w:rPr>
          <w:lang w:val="en-GB"/>
        </w:rPr>
        <w:t>upgrade-capable</w:t>
      </w:r>
      <w:proofErr w:type="gramEnd"/>
      <w:r w:rsidRPr="007B2F41">
        <w:rPr>
          <w:lang w:val="en-GB"/>
        </w:rPr>
        <w:t>.</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5">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12A87749" w:rsidR="009873EE" w:rsidRPr="005B659B" w:rsidRDefault="00000000" w:rsidP="002C22A7">
      <w:pPr>
        <w:pStyle w:val="berschrift4ohneNr"/>
      </w:pPr>
      <w:sdt>
        <w:sdtPr>
          <w:rPr>
            <w:sz w:val="36"/>
            <w:szCs w:val="36"/>
          </w:rPr>
          <w:id w:val="-1711719790"/>
          <w14:checkbox>
            <w14:checked w14:val="0"/>
            <w14:checkedState w14:val="2612" w14:font="MS Gothic"/>
            <w14:uncheckedState w14:val="2610" w14:font="MS Gothic"/>
          </w14:checkbox>
        </w:sdtPr>
        <w:sdtContent>
          <w:r w:rsidR="009873EE">
            <w:rPr>
              <w:rFonts w:ascii="MS Gothic" w:eastAsia="MS Gothic" w:hAnsi="MS Gothic" w:hint="eastAsia"/>
              <w:sz w:val="36"/>
              <w:szCs w:val="36"/>
            </w:rPr>
            <w:t>☐</w:t>
          </w:r>
        </w:sdtContent>
      </w:sdt>
      <w:r w:rsidR="009873EE" w:rsidRPr="005B659B">
        <w:t xml:space="preserve"> </w:t>
      </w:r>
      <w:r w:rsidR="009873EE">
        <w:tab/>
        <w:t>Art.-Nr. 241.</w:t>
      </w:r>
      <w:r w:rsidR="00883640">
        <w:t>2</w:t>
      </w:r>
      <w:r w:rsidR="009873EE">
        <w:t>50</w:t>
      </w:r>
      <w:r w:rsidR="00784AB3">
        <w:t>4</w:t>
      </w:r>
      <w:r w:rsidR="009873EE" w:rsidRPr="005B659B">
        <w:t>.0</w:t>
      </w:r>
    </w:p>
    <w:p w14:paraId="49ABB603" w14:textId="77777777" w:rsidR="000D435B" w:rsidRPr="000D5DCB" w:rsidRDefault="000D435B" w:rsidP="008C6D58">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 xml:space="preserve">and touch operation panel with </w:t>
      </w:r>
      <w:proofErr w:type="gramStart"/>
      <w:r>
        <w:rPr>
          <w:lang w:val="en-GB"/>
        </w:rPr>
        <w:t>1</w:t>
      </w:r>
      <w:r w:rsidRPr="000D5DCB">
        <w:rPr>
          <w:lang w:val="en-GB"/>
        </w:rPr>
        <w:t xml:space="preserve"> year</w:t>
      </w:r>
      <w:proofErr w:type="gramEnd"/>
      <w:r w:rsidRPr="000D5DCB">
        <w:rPr>
          <w:lang w:val="en-GB"/>
        </w:rPr>
        <w:t xml:space="preserve"> guarantee</w:t>
      </w:r>
    </w:p>
    <w:p w14:paraId="5B726250" w14:textId="6F31A7DD" w:rsidR="000D435B" w:rsidRPr="000D5DCB" w:rsidRDefault="00883640" w:rsidP="008C6D58">
      <w:pPr>
        <w:pStyle w:val="Aufzhlung1"/>
        <w:spacing w:after="0"/>
        <w:rPr>
          <w:lang w:val="en-GB"/>
        </w:rPr>
      </w:pPr>
      <w:r w:rsidRPr="00883640">
        <w:rPr>
          <w:lang w:val="en-GB"/>
        </w:rPr>
        <w:t>V30 AC/DC with external operator panel, Water cooling system and 3 years industry warranty</w:t>
      </w:r>
    </w:p>
    <w:p w14:paraId="51DDA6D6" w14:textId="77777777" w:rsidR="00883640" w:rsidRPr="00883640" w:rsidRDefault="00883640" w:rsidP="008C6D58">
      <w:pPr>
        <w:pStyle w:val="Aufzhlung2"/>
        <w:spacing w:after="0"/>
        <w:rPr>
          <w:lang w:val="en-GB"/>
        </w:rPr>
      </w:pPr>
      <w:r w:rsidRPr="00883640">
        <w:rPr>
          <w:lang w:val="en-GB"/>
        </w:rPr>
        <w:t>Special-Cobot-Interface</w:t>
      </w:r>
    </w:p>
    <w:p w14:paraId="338E5497" w14:textId="7E048439" w:rsidR="000D435B" w:rsidRDefault="00883640" w:rsidP="008C6D58">
      <w:pPr>
        <w:pStyle w:val="Aufzhlung2"/>
        <w:spacing w:after="0"/>
      </w:pPr>
      <w:proofErr w:type="spellStart"/>
      <w:r w:rsidRPr="00883640">
        <w:t>Optimised</w:t>
      </w:r>
      <w:proofErr w:type="spellEnd"/>
      <w:r w:rsidRPr="00883640">
        <w:t xml:space="preserve"> </w:t>
      </w:r>
      <w:proofErr w:type="spellStart"/>
      <w:r w:rsidRPr="00883640">
        <w:t>ignition</w:t>
      </w:r>
      <w:proofErr w:type="spellEnd"/>
      <w:r w:rsidRPr="00883640">
        <w:t xml:space="preserve"> </w:t>
      </w:r>
      <w:proofErr w:type="spellStart"/>
      <w:r w:rsidRPr="00883640">
        <w:t>for</w:t>
      </w:r>
      <w:proofErr w:type="spellEnd"/>
      <w:r w:rsidRPr="00883640">
        <w:t xml:space="preserve"> </w:t>
      </w:r>
      <w:proofErr w:type="spellStart"/>
      <w:r w:rsidRPr="00883640">
        <w:t>automated</w:t>
      </w:r>
      <w:proofErr w:type="spellEnd"/>
      <w:r w:rsidRPr="00883640">
        <w:t xml:space="preserve"> </w:t>
      </w:r>
      <w:proofErr w:type="spellStart"/>
      <w:r w:rsidRPr="00883640">
        <w:t>welding</w:t>
      </w:r>
      <w:proofErr w:type="spellEnd"/>
    </w:p>
    <w:p w14:paraId="0E518163" w14:textId="235EBE45" w:rsidR="003626CB" w:rsidRPr="003626CB" w:rsidRDefault="003626CB" w:rsidP="003626CB">
      <w:pPr>
        <w:pStyle w:val="Aufzhlung2"/>
        <w:spacing w:after="0"/>
        <w:rPr>
          <w:lang w:val="en-GB"/>
        </w:rPr>
      </w:pPr>
      <w:r w:rsidRPr="005373A4">
        <w:rPr>
          <w:lang w:val="en-GB"/>
        </w:rPr>
        <w:t>Stick check</w:t>
      </w:r>
    </w:p>
    <w:p w14:paraId="1253874C" w14:textId="77777777" w:rsidR="003626CB" w:rsidRDefault="003626CB" w:rsidP="003626CB">
      <w:pPr>
        <w:pStyle w:val="Aufzhlung1"/>
        <w:spacing w:after="0"/>
        <w:rPr>
          <w:lang w:val="en-GB"/>
        </w:rPr>
      </w:pPr>
      <w:r>
        <w:rPr>
          <w:lang w:val="en-GB"/>
        </w:rPr>
        <w:t>Feed 1 Cobot</w:t>
      </w:r>
    </w:p>
    <w:p w14:paraId="03E31FC4" w14:textId="4318A42A" w:rsidR="00883640" w:rsidRPr="00883640" w:rsidRDefault="00883640" w:rsidP="003626CB">
      <w:pPr>
        <w:pStyle w:val="Aufzhlung1"/>
        <w:spacing w:after="0"/>
        <w:rPr>
          <w:lang w:val="en-GB"/>
        </w:rPr>
      </w:pPr>
      <w:r w:rsidRPr="00883640">
        <w:rPr>
          <w:lang w:val="en-GB"/>
        </w:rPr>
        <w:t xml:space="preserve">Lorch LTR350 HPT Cobot torch, 4.5 m hose package with initial supply set, electrode setting gauge for TIG </w:t>
      </w:r>
      <w:proofErr w:type="gramStart"/>
      <w:r w:rsidRPr="00883640">
        <w:rPr>
          <w:lang w:val="en-GB"/>
        </w:rPr>
        <w:t>electrodes</w:t>
      </w:r>
      <w:proofErr w:type="gramEnd"/>
    </w:p>
    <w:p w14:paraId="3B464888" w14:textId="77777777" w:rsidR="00883640" w:rsidRPr="00883640" w:rsidRDefault="00883640" w:rsidP="008C6D58">
      <w:pPr>
        <w:pStyle w:val="Aufzhlung1"/>
        <w:spacing w:after="0"/>
        <w:rPr>
          <w:lang w:val="en-GB"/>
        </w:rPr>
      </w:pPr>
      <w:r w:rsidRPr="00883640">
        <w:rPr>
          <w:lang w:val="en-GB"/>
        </w:rPr>
        <w:t xml:space="preserve">Equipment for handling the hose </w:t>
      </w:r>
      <w:proofErr w:type="gramStart"/>
      <w:r w:rsidRPr="00883640">
        <w:rPr>
          <w:lang w:val="en-GB"/>
        </w:rPr>
        <w:t>package</w:t>
      </w:r>
      <w:proofErr w:type="gramEnd"/>
    </w:p>
    <w:p w14:paraId="12594C95" w14:textId="77777777" w:rsidR="00883640" w:rsidRPr="00883640" w:rsidRDefault="00883640" w:rsidP="008C6D58">
      <w:pPr>
        <w:pStyle w:val="Aufzhlung1"/>
        <w:spacing w:after="0"/>
        <w:rPr>
          <w:lang w:val="en-GB"/>
        </w:rPr>
      </w:pPr>
      <w:r w:rsidRPr="00883640">
        <w:rPr>
          <w:lang w:val="en-GB"/>
        </w:rPr>
        <w:t xml:space="preserve">Multifunction flange - with control button for </w:t>
      </w:r>
      <w:proofErr w:type="spellStart"/>
      <w:r w:rsidRPr="00883640">
        <w:rPr>
          <w:lang w:val="en-GB"/>
        </w:rPr>
        <w:t>FreeDrive</w:t>
      </w:r>
      <w:proofErr w:type="spellEnd"/>
      <w:r w:rsidRPr="00883640">
        <w:rPr>
          <w:lang w:val="en-GB"/>
        </w:rPr>
        <w:t xml:space="preserve"> activation and three freely assignable function buttons</w:t>
      </w:r>
    </w:p>
    <w:p w14:paraId="06DBB0B9" w14:textId="77777777" w:rsidR="00883640" w:rsidRPr="00883640" w:rsidRDefault="00883640" w:rsidP="008C6D58">
      <w:pPr>
        <w:pStyle w:val="Aufzhlung1"/>
        <w:spacing w:after="0"/>
        <w:rPr>
          <w:lang w:val="en-GB"/>
        </w:rPr>
      </w:pPr>
      <w:r w:rsidRPr="00883640">
        <w:rPr>
          <w:lang w:val="en-GB"/>
        </w:rPr>
        <w:t>Operator Panel</w:t>
      </w:r>
    </w:p>
    <w:p w14:paraId="35174C59" w14:textId="77777777" w:rsidR="00883640" w:rsidRPr="00883640" w:rsidRDefault="00883640" w:rsidP="008C6D58">
      <w:pPr>
        <w:pStyle w:val="Aufzhlung1"/>
        <w:spacing w:after="0"/>
        <w:rPr>
          <w:lang w:val="en-GB"/>
        </w:rPr>
      </w:pPr>
      <w:r w:rsidRPr="00883640">
        <w:rPr>
          <w:lang w:val="en-GB"/>
        </w:rPr>
        <w:t>Function pushbutton with emergency stop</w:t>
      </w:r>
    </w:p>
    <w:p w14:paraId="59D8D370" w14:textId="77777777" w:rsidR="00883640" w:rsidRPr="00883640" w:rsidRDefault="00883640" w:rsidP="008C6D58">
      <w:pPr>
        <w:pStyle w:val="Aufzhlung1"/>
        <w:spacing w:after="0"/>
        <w:rPr>
          <w:lang w:val="en-GB"/>
        </w:rPr>
      </w:pPr>
      <w:r w:rsidRPr="00883640">
        <w:rPr>
          <w:lang w:val="en-GB"/>
        </w:rPr>
        <w:t xml:space="preserve">Safety package with laser scanner and enabling </w:t>
      </w:r>
      <w:proofErr w:type="gramStart"/>
      <w:r w:rsidRPr="00883640">
        <w:rPr>
          <w:lang w:val="en-GB"/>
        </w:rPr>
        <w:t>switch</w:t>
      </w:r>
      <w:proofErr w:type="gramEnd"/>
    </w:p>
    <w:p w14:paraId="6E34591C" w14:textId="77777777" w:rsidR="00883640" w:rsidRPr="00883640" w:rsidRDefault="00883640" w:rsidP="008C6D58">
      <w:pPr>
        <w:pStyle w:val="Aufzhlung1"/>
        <w:spacing w:after="0"/>
        <w:rPr>
          <w:lang w:val="en-GB"/>
        </w:rPr>
      </w:pPr>
      <w:r w:rsidRPr="00883640">
        <w:rPr>
          <w:lang w:val="en-GB"/>
        </w:rPr>
        <w:t>Signal column</w:t>
      </w:r>
    </w:p>
    <w:p w14:paraId="694B76D0" w14:textId="77777777" w:rsidR="00883640" w:rsidRPr="00883640" w:rsidRDefault="00883640" w:rsidP="008C6D58">
      <w:pPr>
        <w:pStyle w:val="Aufzhlung1"/>
        <w:spacing w:after="0"/>
        <w:rPr>
          <w:lang w:val="en-GB"/>
        </w:rPr>
      </w:pPr>
      <w:r w:rsidRPr="00883640">
        <w:rPr>
          <w:lang w:val="en-GB"/>
        </w:rPr>
        <w:t xml:space="preserve">Floor marking </w:t>
      </w:r>
      <w:proofErr w:type="gramStart"/>
      <w:r w:rsidRPr="00883640">
        <w:rPr>
          <w:lang w:val="en-GB"/>
        </w:rPr>
        <w:t>tape</w:t>
      </w:r>
      <w:proofErr w:type="gramEnd"/>
    </w:p>
    <w:p w14:paraId="0F19FC48" w14:textId="77777777" w:rsidR="00883640" w:rsidRPr="00883640" w:rsidRDefault="00883640" w:rsidP="008C6D58">
      <w:pPr>
        <w:pStyle w:val="Aufzhlung1"/>
        <w:spacing w:after="0"/>
        <w:rPr>
          <w:lang w:val="en-GB"/>
        </w:rPr>
      </w:pPr>
      <w:r w:rsidRPr="00883640">
        <w:rPr>
          <w:lang w:val="en-GB"/>
        </w:rPr>
        <w:t>Welding gloves</w:t>
      </w:r>
    </w:p>
    <w:p w14:paraId="72F00D27" w14:textId="77777777" w:rsidR="00883640" w:rsidRPr="00883640" w:rsidRDefault="00883640" w:rsidP="008C6D58">
      <w:pPr>
        <w:pStyle w:val="Aufzhlung1"/>
        <w:spacing w:after="0"/>
        <w:rPr>
          <w:lang w:val="en-GB"/>
        </w:rPr>
      </w:pPr>
      <w:r w:rsidRPr="00883640">
        <w:rPr>
          <w:lang w:val="en-GB"/>
        </w:rPr>
        <w:t>Cobot equipment for installation on welding bench (hole dimension 16/28)</w:t>
      </w:r>
    </w:p>
    <w:p w14:paraId="7E357771" w14:textId="77777777" w:rsidR="00883640" w:rsidRPr="00883640" w:rsidRDefault="00883640" w:rsidP="008C6D58">
      <w:pPr>
        <w:pStyle w:val="Aufzhlung1"/>
        <w:spacing w:after="0"/>
        <w:rPr>
          <w:lang w:val="en-GB"/>
        </w:rPr>
      </w:pPr>
      <w:r w:rsidRPr="00883640">
        <w:rPr>
          <w:lang w:val="en-GB"/>
        </w:rPr>
        <w:t>Ground cable 70 mm2</w:t>
      </w:r>
    </w:p>
    <w:p w14:paraId="64342801" w14:textId="77777777" w:rsidR="00883640" w:rsidRPr="00883640" w:rsidRDefault="00883640" w:rsidP="008C6D58">
      <w:pPr>
        <w:pStyle w:val="Aufzhlung1"/>
        <w:spacing w:after="0"/>
        <w:rPr>
          <w:lang w:val="en-GB"/>
        </w:rPr>
      </w:pPr>
      <w:r w:rsidRPr="00883640">
        <w:rPr>
          <w:lang w:val="en-GB"/>
        </w:rPr>
        <w:t>CE marking with individualized declaration of conformity (</w:t>
      </w:r>
      <w:proofErr w:type="gramStart"/>
      <w:r w:rsidRPr="00883640">
        <w:rPr>
          <w:lang w:val="en-GB"/>
        </w:rPr>
        <w:t>provided that</w:t>
      </w:r>
      <w:proofErr w:type="gramEnd"/>
      <w:r w:rsidRPr="00883640">
        <w:rPr>
          <w:lang w:val="en-GB"/>
        </w:rPr>
        <w:t xml:space="preserve"> it is set up and used as intended: Cobot for welding on a welding table with hole size 16 or 28)</w:t>
      </w:r>
    </w:p>
    <w:p w14:paraId="3DB168DB" w14:textId="77777777" w:rsidR="00883640" w:rsidRDefault="00883640" w:rsidP="008C6D58">
      <w:pPr>
        <w:pStyle w:val="Aufzhlung1"/>
        <w:spacing w:after="0"/>
        <w:rPr>
          <w:lang w:val="en-GB"/>
        </w:rPr>
      </w:pPr>
      <w:r w:rsidRPr="00883640">
        <w:rPr>
          <w:lang w:val="en-GB"/>
        </w:rPr>
        <w:t>Lorch Connect Gateway</w:t>
      </w:r>
    </w:p>
    <w:p w14:paraId="75FA62B2" w14:textId="7B85238A" w:rsidR="000D435B" w:rsidRPr="00883640" w:rsidRDefault="000D435B" w:rsidP="008C6D58">
      <w:pPr>
        <w:pStyle w:val="Aufzhlung1"/>
        <w:spacing w:after="0"/>
        <w:rPr>
          <w:lang w:val="en-GB"/>
        </w:rPr>
      </w:pPr>
      <w:r w:rsidRPr="00883640">
        <w:rPr>
          <w:lang w:val="en-GB"/>
        </w:rPr>
        <w:t>URCAP Lorch Cobotronic version "Basic"</w:t>
      </w:r>
    </w:p>
    <w:p w14:paraId="3A9F83CA" w14:textId="445AF0E5" w:rsidR="009873EE" w:rsidRPr="002C22A7" w:rsidRDefault="000D435B" w:rsidP="008C6D58">
      <w:pPr>
        <w:pStyle w:val="Aufzhlung2"/>
        <w:spacing w:after="0"/>
        <w:rPr>
          <w:lang w:val="en-GB"/>
        </w:rPr>
      </w:pPr>
      <w:r>
        <w:rPr>
          <w:lang w:val="en-GB"/>
        </w:rPr>
        <w:t>It includes:</w:t>
      </w:r>
    </w:p>
    <w:p w14:paraId="40512207" w14:textId="77777777" w:rsidR="00784AB3" w:rsidRPr="00784AB3" w:rsidRDefault="00784AB3" w:rsidP="00784AB3">
      <w:pPr>
        <w:pStyle w:val="Aufzhlung3"/>
        <w:spacing w:after="0"/>
        <w:rPr>
          <w:lang w:val="en-GB"/>
        </w:rPr>
      </w:pPr>
      <w:r w:rsidRPr="00784AB3">
        <w:rPr>
          <w:lang w:val="en-GB"/>
        </w:rPr>
        <w:t>Welding (job and individual)</w:t>
      </w:r>
    </w:p>
    <w:p w14:paraId="03934927" w14:textId="77777777" w:rsidR="00784AB3" w:rsidRPr="00784AB3" w:rsidRDefault="00784AB3" w:rsidP="00784AB3">
      <w:pPr>
        <w:pStyle w:val="Aufzhlung3"/>
        <w:spacing w:after="0"/>
        <w:rPr>
          <w:lang w:val="en-GB"/>
        </w:rPr>
      </w:pPr>
      <w:r w:rsidRPr="00784AB3">
        <w:rPr>
          <w:lang w:val="en-GB"/>
        </w:rPr>
        <w:t>Tack welding</w:t>
      </w:r>
    </w:p>
    <w:p w14:paraId="446A1224" w14:textId="77777777" w:rsidR="00784AB3" w:rsidRPr="00784AB3" w:rsidRDefault="00784AB3" w:rsidP="00784AB3">
      <w:pPr>
        <w:pStyle w:val="Aufzhlung3"/>
        <w:spacing w:after="0"/>
        <w:rPr>
          <w:lang w:val="en-GB"/>
        </w:rPr>
      </w:pPr>
      <w:r w:rsidRPr="00784AB3">
        <w:rPr>
          <w:lang w:val="en-GB"/>
        </w:rPr>
        <w:t>Gas and wire control</w:t>
      </w:r>
    </w:p>
    <w:p w14:paraId="3446D907" w14:textId="77777777" w:rsidR="00784AB3" w:rsidRPr="00784AB3" w:rsidRDefault="00784AB3" w:rsidP="00784AB3">
      <w:pPr>
        <w:pStyle w:val="Aufzhlung3"/>
        <w:spacing w:after="0"/>
        <w:rPr>
          <w:lang w:val="en-GB"/>
        </w:rPr>
      </w:pPr>
      <w:r w:rsidRPr="00784AB3">
        <w:rPr>
          <w:lang w:val="en-GB"/>
        </w:rPr>
        <w:t xml:space="preserve">Weaving </w:t>
      </w:r>
    </w:p>
    <w:p w14:paraId="1D00B53E" w14:textId="77777777" w:rsidR="00784AB3" w:rsidRPr="00784AB3" w:rsidRDefault="00784AB3" w:rsidP="00784AB3">
      <w:pPr>
        <w:pStyle w:val="Aufzhlung3"/>
        <w:spacing w:after="0"/>
        <w:rPr>
          <w:lang w:val="en-GB"/>
        </w:rPr>
      </w:pPr>
      <w:r w:rsidRPr="00784AB3">
        <w:rPr>
          <w:lang w:val="en-GB"/>
        </w:rPr>
        <w:t xml:space="preserve">Interval welding </w:t>
      </w:r>
    </w:p>
    <w:p w14:paraId="3F35BAE1" w14:textId="77777777" w:rsidR="00784AB3" w:rsidRPr="00784AB3" w:rsidRDefault="00784AB3" w:rsidP="00784AB3">
      <w:pPr>
        <w:pStyle w:val="Aufzhlung3"/>
        <w:spacing w:after="0"/>
        <w:rPr>
          <w:lang w:val="en-GB"/>
        </w:rPr>
      </w:pPr>
      <w:r w:rsidRPr="00784AB3">
        <w:rPr>
          <w:lang w:val="en-GB"/>
        </w:rPr>
        <w:t>Quick points – programming via multifunctional flange</w:t>
      </w:r>
    </w:p>
    <w:p w14:paraId="0B4F1BCA" w14:textId="77777777" w:rsidR="00784AB3" w:rsidRPr="00784AB3" w:rsidRDefault="00784AB3" w:rsidP="00784AB3">
      <w:pPr>
        <w:pStyle w:val="Aufzhlung3"/>
        <w:spacing w:after="0"/>
        <w:rPr>
          <w:lang w:val="en-GB"/>
        </w:rPr>
      </w:pPr>
      <w:r w:rsidRPr="00784AB3">
        <w:rPr>
          <w:lang w:val="en-GB"/>
        </w:rPr>
        <w:t xml:space="preserve">Smart copy – direct copying or moving of </w:t>
      </w:r>
      <w:proofErr w:type="gramStart"/>
      <w:r w:rsidRPr="00784AB3">
        <w:rPr>
          <w:lang w:val="en-GB"/>
        </w:rPr>
        <w:t>parts</w:t>
      </w:r>
      <w:proofErr w:type="gramEnd"/>
      <w:r w:rsidRPr="00784AB3">
        <w:rPr>
          <w:lang w:val="en-GB"/>
        </w:rPr>
        <w:t xml:space="preserve"> </w:t>
      </w:r>
    </w:p>
    <w:p w14:paraId="74E9C3E2" w14:textId="77777777" w:rsidR="00784AB3" w:rsidRPr="00784AB3" w:rsidRDefault="00784AB3" w:rsidP="00784AB3">
      <w:pPr>
        <w:pStyle w:val="Aufzhlung3"/>
        <w:spacing w:after="0"/>
        <w:rPr>
          <w:lang w:val="en-GB"/>
        </w:rPr>
      </w:pPr>
      <w:r w:rsidRPr="00784AB3">
        <w:rPr>
          <w:lang w:val="en-GB"/>
        </w:rPr>
        <w:t>AVC – smart seam tracking (as soon as available)</w:t>
      </w:r>
    </w:p>
    <w:p w14:paraId="61E2E1F8" w14:textId="76AC386A" w:rsidR="00A94503" w:rsidRDefault="00A94503" w:rsidP="00A94503">
      <w:pPr>
        <w:pStyle w:val="Aufzhlung3"/>
        <w:numPr>
          <w:ilvl w:val="0"/>
          <w:numId w:val="0"/>
        </w:numPr>
        <w:ind w:left="1021" w:hanging="170"/>
        <w:rPr>
          <w:lang w:val="en-GB"/>
        </w:rPr>
      </w:pPr>
    </w:p>
    <w:p w14:paraId="47FD2E92" w14:textId="56F07ED0" w:rsidR="008C6D58" w:rsidRDefault="008C6D58" w:rsidP="00A94503">
      <w:pPr>
        <w:pStyle w:val="Aufzhlung3"/>
        <w:numPr>
          <w:ilvl w:val="0"/>
          <w:numId w:val="0"/>
        </w:numPr>
        <w:ind w:left="1021" w:hanging="170"/>
        <w:rPr>
          <w:lang w:val="en-GB"/>
        </w:rPr>
      </w:pPr>
    </w:p>
    <w:p w14:paraId="633DE15B" w14:textId="57FB3A32" w:rsidR="008C6D58" w:rsidRDefault="008C6D58" w:rsidP="00A94503">
      <w:pPr>
        <w:pStyle w:val="Aufzhlung3"/>
        <w:numPr>
          <w:ilvl w:val="0"/>
          <w:numId w:val="0"/>
        </w:numPr>
        <w:ind w:left="1021" w:hanging="170"/>
        <w:rPr>
          <w:lang w:val="en-GB"/>
        </w:rPr>
      </w:pPr>
    </w:p>
    <w:p w14:paraId="5BF47DB5" w14:textId="77777777" w:rsidR="008C6D58" w:rsidRDefault="008C6D58" w:rsidP="00A94503">
      <w:pPr>
        <w:pStyle w:val="Aufzhlung3"/>
        <w:numPr>
          <w:ilvl w:val="0"/>
          <w:numId w:val="0"/>
        </w:numPr>
        <w:ind w:left="1021" w:hanging="170"/>
        <w:rPr>
          <w:lang w:val="en-GB"/>
        </w:rPr>
      </w:pP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18DDCEE7"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w:t>
            </w:r>
            <w:r w:rsidR="008C6D58">
              <w:rPr>
                <w:rFonts w:cstheme="minorHAnsi"/>
                <w:b/>
                <w:bCs/>
                <w:lang w:val="en-GB"/>
              </w:rPr>
              <w:t>2</w:t>
            </w:r>
            <w:r w:rsidRPr="004D5454">
              <w:rPr>
                <w:rFonts w:cstheme="minorHAnsi"/>
                <w:b/>
                <w:bCs/>
                <w:lang w:val="en-GB"/>
              </w:rPr>
              <w:t>50</w:t>
            </w:r>
            <w:r w:rsidR="00784AB3">
              <w:rPr>
                <w:rFonts w:cstheme="minorHAnsi"/>
                <w:b/>
                <w:bCs/>
                <w:lang w:val="en-GB"/>
              </w:rPr>
              <w:t>4</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proofErr w:type="spellStart"/>
            <w:r>
              <w:rPr>
                <w:rFonts w:cstheme="minorHAnsi"/>
              </w:rPr>
              <w:t>Accoring</w:t>
            </w:r>
            <w:proofErr w:type="spellEnd"/>
            <w:r>
              <w:rPr>
                <w:rFonts w:cstheme="minorHAnsi"/>
              </w:rPr>
              <w:t xml:space="preserve"> </w:t>
            </w:r>
            <w:proofErr w:type="spellStart"/>
            <w:r>
              <w:rPr>
                <w:rFonts w:cstheme="minorHAnsi"/>
              </w:rPr>
              <w:t>to</w:t>
            </w:r>
            <w:proofErr w:type="spellEnd"/>
            <w:r>
              <w:rPr>
                <w:rFonts w:cstheme="minorHAnsi"/>
              </w:rPr>
              <w:t xml:space="preserve"> </w:t>
            </w:r>
            <w:proofErr w:type="spellStart"/>
            <w:r>
              <w:rPr>
                <w:rFonts w:cstheme="minorHAnsi"/>
              </w:rPr>
              <w:t>article</w:t>
            </w:r>
            <w:proofErr w:type="spellEnd"/>
            <w:r>
              <w:rPr>
                <w:rFonts w:cstheme="minorHAnsi"/>
              </w:rPr>
              <w:t xml:space="preserve"> 5</w:t>
            </w:r>
            <w:r w:rsidRPr="004D5454">
              <w:rPr>
                <w:rFonts w:cstheme="minorHAnsi"/>
              </w:rPr>
              <w:t xml:space="preserve"> </w:t>
            </w:r>
          </w:p>
        </w:tc>
        <w:tc>
          <w:tcPr>
            <w:tcW w:w="2976" w:type="dxa"/>
          </w:tcPr>
          <w:p w14:paraId="13B9F961" w14:textId="12FB6814" w:rsidR="00B348CD" w:rsidRPr="004D5454" w:rsidRDefault="00784AB3" w:rsidP="00175DF7">
            <w:pPr>
              <w:pStyle w:val="Text"/>
              <w:spacing w:line="240" w:lineRule="auto"/>
              <w:jc w:val="right"/>
              <w:rPr>
                <w:rFonts w:cstheme="minorHAnsi"/>
              </w:rPr>
            </w:pPr>
            <w:r w:rsidRPr="00784AB3">
              <w:rPr>
                <w:rFonts w:cstheme="minorHAnsi"/>
              </w:rPr>
              <w:t>7</w:t>
            </w:r>
            <w:r w:rsidR="006767EF">
              <w:rPr>
                <w:rFonts w:cstheme="minorHAnsi"/>
              </w:rPr>
              <w:t>8</w:t>
            </w:r>
            <w:r>
              <w:rPr>
                <w:rFonts w:cstheme="minorHAnsi"/>
              </w:rPr>
              <w:t>.</w:t>
            </w:r>
            <w:r w:rsidR="006767EF">
              <w:rPr>
                <w:rFonts w:cstheme="minorHAnsi"/>
              </w:rPr>
              <w:t>877</w:t>
            </w:r>
            <w:r>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651FF031" w:rsidR="00B348CD" w:rsidRPr="008648F7" w:rsidRDefault="00612FB0" w:rsidP="00175DF7">
            <w:pPr>
              <w:pStyle w:val="Text"/>
              <w:spacing w:line="240" w:lineRule="auto"/>
              <w:rPr>
                <w:rFonts w:cstheme="minorHAnsi"/>
                <w:b/>
                <w:bCs/>
                <w:lang w:val="en-GB"/>
              </w:rPr>
            </w:pPr>
            <w:r w:rsidRPr="00612FB0">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33C3B830" w:rsidR="00B348CD" w:rsidRDefault="00B348CD" w:rsidP="00175DF7">
            <w:pPr>
              <w:pStyle w:val="Text"/>
              <w:spacing w:line="240" w:lineRule="auto"/>
              <w:jc w:val="right"/>
              <w:rPr>
                <w:rFonts w:cstheme="minorHAnsi"/>
              </w:rPr>
            </w:pPr>
            <w:r>
              <w:rPr>
                <w:rFonts w:cstheme="minorHAnsi"/>
              </w:rPr>
              <w:t>1.</w:t>
            </w:r>
            <w:r w:rsidR="006767EF">
              <w:rPr>
                <w:rFonts w:cstheme="minorHAnsi"/>
              </w:rPr>
              <w:t>200</w:t>
            </w:r>
            <w:r>
              <w:rPr>
                <w:rFonts w:cstheme="minorHAnsi"/>
              </w:rPr>
              <w:t xml:space="preserve"> €</w:t>
            </w:r>
          </w:p>
          <w:p w14:paraId="39710930" w14:textId="59708991" w:rsidR="00B348CD" w:rsidRPr="004D5454" w:rsidRDefault="00B348CD" w:rsidP="00175DF7">
            <w:pPr>
              <w:pStyle w:val="Text"/>
              <w:spacing w:line="240" w:lineRule="auto"/>
              <w:jc w:val="right"/>
              <w:rPr>
                <w:rFonts w:cstheme="minorHAnsi"/>
              </w:rPr>
            </w:pPr>
            <w:r>
              <w:rPr>
                <w:rFonts w:cstheme="minorHAnsi"/>
              </w:rPr>
              <w:t>2.</w:t>
            </w:r>
            <w:r w:rsidR="006767EF">
              <w:rPr>
                <w:rFonts w:cstheme="minorHAnsi"/>
              </w:rPr>
              <w:t>400</w:t>
            </w:r>
            <w:r>
              <w:rPr>
                <w:rFonts w:cstheme="minorHAnsi"/>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68B52DAD" w:rsidR="00B348CD" w:rsidRPr="004D5454" w:rsidRDefault="006767EF"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82.477</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 xml:space="preserve">The </w:t>
      </w:r>
      <w:proofErr w:type="gramStart"/>
      <w:r w:rsidRPr="00D139A2">
        <w:rPr>
          <w:lang w:val="en-GB"/>
        </w:rPr>
        <w:t>above</w:t>
      </w:r>
      <w:r>
        <w:rPr>
          <w:lang w:val="en-GB"/>
        </w:rPr>
        <w:t xml:space="preserve"> </w:t>
      </w:r>
      <w:r w:rsidRPr="00D139A2">
        <w:rPr>
          <w:lang w:val="en-GB"/>
        </w:rPr>
        <w:t>mentioned</w:t>
      </w:r>
      <w:proofErr w:type="gramEnd"/>
      <w:r w:rsidRPr="00D139A2">
        <w:rPr>
          <w:lang w:val="en-GB"/>
        </w:rPr>
        <w:t xml:space="preserve">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0" w:name="_Hlk129577061"/>
      <w:r>
        <w:lastRenderedPageBreak/>
        <w:t xml:space="preserve">Attachments </w:t>
      </w:r>
      <w:proofErr w:type="spellStart"/>
      <w:r>
        <w:t>recommended</w:t>
      </w:r>
      <w:proofErr w:type="spellEnd"/>
      <w:r>
        <w:t xml:space="preserve"> </w:t>
      </w:r>
      <w:proofErr w:type="spellStart"/>
      <w:r>
        <w:t>by</w:t>
      </w:r>
      <w:proofErr w:type="spellEnd"/>
      <w:r>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876E2B" w14:paraId="1FA27359" w14:textId="77777777" w:rsidTr="00206649">
        <w:tc>
          <w:tcPr>
            <w:tcW w:w="5524" w:type="dxa"/>
            <w:gridSpan w:val="2"/>
          </w:tcPr>
          <w:bookmarkEnd w:id="0"/>
          <w:p w14:paraId="562D3043" w14:textId="77777777" w:rsidR="00876E2B" w:rsidRDefault="00876E2B" w:rsidP="00206649">
            <w:pPr>
              <w:pStyle w:val="Text"/>
            </w:pPr>
            <w:r>
              <w:t>D</w:t>
            </w:r>
            <w:r w:rsidRPr="008048E5">
              <w:t>esignation</w:t>
            </w:r>
          </w:p>
        </w:tc>
        <w:tc>
          <w:tcPr>
            <w:tcW w:w="1842" w:type="dxa"/>
          </w:tcPr>
          <w:p w14:paraId="1EA16C9C" w14:textId="77777777" w:rsidR="00876E2B" w:rsidRDefault="00876E2B" w:rsidP="00206649">
            <w:pPr>
              <w:pStyle w:val="Text"/>
            </w:pPr>
            <w:r>
              <w:t xml:space="preserve">Mat. </w:t>
            </w:r>
            <w:proofErr w:type="spellStart"/>
            <w:r>
              <w:t>No</w:t>
            </w:r>
            <w:proofErr w:type="spellEnd"/>
            <w:r>
              <w:t>.</w:t>
            </w:r>
          </w:p>
        </w:tc>
        <w:tc>
          <w:tcPr>
            <w:tcW w:w="1696" w:type="dxa"/>
          </w:tcPr>
          <w:p w14:paraId="31D05039" w14:textId="77777777" w:rsidR="00876E2B" w:rsidRDefault="00876E2B" w:rsidP="00206649">
            <w:pPr>
              <w:pStyle w:val="Text"/>
            </w:pPr>
            <w:r>
              <w:t>Price</w:t>
            </w:r>
          </w:p>
        </w:tc>
      </w:tr>
      <w:tr w:rsidR="00876E2B" w14:paraId="311C7C1D" w14:textId="77777777" w:rsidTr="00206649">
        <w:trPr>
          <w:trHeight w:val="850"/>
        </w:trPr>
        <w:tc>
          <w:tcPr>
            <w:tcW w:w="2259" w:type="dxa"/>
            <w:vAlign w:val="center"/>
          </w:tcPr>
          <w:p w14:paraId="362FF29A" w14:textId="77777777" w:rsidR="00876E2B" w:rsidRDefault="00876E2B" w:rsidP="00206649">
            <w:pPr>
              <w:pStyle w:val="Text"/>
            </w:pPr>
            <w:r>
              <w:rPr>
                <w:noProof/>
                <w:lang w:eastAsia="de-DE"/>
              </w:rPr>
              <w:drawing>
                <wp:inline distT="0" distB="0" distL="0" distR="0" wp14:anchorId="61BBF698" wp14:editId="02F0001C">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687ACC8B" w14:textId="77777777" w:rsidR="00876E2B" w:rsidRDefault="00876E2B" w:rsidP="00206649">
            <w:pPr>
              <w:pStyle w:val="Text"/>
            </w:pPr>
            <w:proofErr w:type="spellStart"/>
            <w:r>
              <w:t>Signalling</w:t>
            </w:r>
            <w:proofErr w:type="spellEnd"/>
            <w:r>
              <w:t xml:space="preserve"> </w:t>
            </w:r>
            <w:proofErr w:type="spellStart"/>
            <w:r>
              <w:t>column</w:t>
            </w:r>
            <w:proofErr w:type="spellEnd"/>
          </w:p>
        </w:tc>
        <w:tc>
          <w:tcPr>
            <w:tcW w:w="1842" w:type="dxa"/>
            <w:vAlign w:val="center"/>
          </w:tcPr>
          <w:p w14:paraId="4A05DF17" w14:textId="77777777" w:rsidR="00876E2B" w:rsidRDefault="00876E2B" w:rsidP="00206649">
            <w:pPr>
              <w:pStyle w:val="Text"/>
            </w:pPr>
            <w:r>
              <w:t>240.9903.0</w:t>
            </w:r>
          </w:p>
        </w:tc>
        <w:tc>
          <w:tcPr>
            <w:tcW w:w="1696" w:type="dxa"/>
            <w:vAlign w:val="center"/>
          </w:tcPr>
          <w:p w14:paraId="5E4C5317" w14:textId="77777777" w:rsidR="00876E2B" w:rsidRDefault="00876E2B" w:rsidP="00206649">
            <w:pPr>
              <w:pStyle w:val="Text"/>
            </w:pPr>
            <w:r>
              <w:t>232,00 €</w:t>
            </w:r>
          </w:p>
        </w:tc>
      </w:tr>
      <w:tr w:rsidR="00876E2B" w14:paraId="5ED06C29" w14:textId="77777777" w:rsidTr="00206649">
        <w:trPr>
          <w:trHeight w:val="850"/>
        </w:trPr>
        <w:tc>
          <w:tcPr>
            <w:tcW w:w="2259" w:type="dxa"/>
            <w:vAlign w:val="center"/>
          </w:tcPr>
          <w:p w14:paraId="2CD22773" w14:textId="77777777" w:rsidR="00876E2B" w:rsidRDefault="00876E2B" w:rsidP="00206649">
            <w:pPr>
              <w:pStyle w:val="Text"/>
            </w:pPr>
            <w:r>
              <w:rPr>
                <w:noProof/>
                <w:lang w:eastAsia="de-DE"/>
              </w:rPr>
              <w:drawing>
                <wp:inline distT="0" distB="0" distL="0" distR="0" wp14:anchorId="4C40F24F" wp14:editId="729CAD1F">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7">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15402220" w14:textId="77777777" w:rsidR="00876E2B" w:rsidRPr="006F3F2E" w:rsidRDefault="00876E2B" w:rsidP="00206649">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5869D3B4" w14:textId="77777777" w:rsidR="00876E2B" w:rsidRDefault="00876E2B" w:rsidP="00206649">
            <w:pPr>
              <w:pStyle w:val="Text"/>
            </w:pPr>
            <w:r w:rsidRPr="00E5684A">
              <w:t>240.9900.8</w:t>
            </w:r>
          </w:p>
        </w:tc>
        <w:tc>
          <w:tcPr>
            <w:tcW w:w="1696" w:type="dxa"/>
            <w:vAlign w:val="center"/>
          </w:tcPr>
          <w:p w14:paraId="6EEB956D" w14:textId="77777777" w:rsidR="00876E2B" w:rsidRDefault="00876E2B" w:rsidP="00206649">
            <w:pPr>
              <w:pStyle w:val="Text"/>
            </w:pPr>
            <w:r>
              <w:t>368,00 €</w:t>
            </w:r>
          </w:p>
        </w:tc>
      </w:tr>
      <w:tr w:rsidR="00876E2B" w14:paraId="65D63771" w14:textId="77777777" w:rsidTr="00206649">
        <w:trPr>
          <w:trHeight w:val="850"/>
        </w:trPr>
        <w:tc>
          <w:tcPr>
            <w:tcW w:w="2259" w:type="dxa"/>
            <w:vAlign w:val="center"/>
          </w:tcPr>
          <w:p w14:paraId="7CD23A95" w14:textId="77777777" w:rsidR="00876E2B" w:rsidRDefault="00876E2B" w:rsidP="00206649">
            <w:pPr>
              <w:pStyle w:val="Text"/>
            </w:pPr>
            <w:r>
              <w:rPr>
                <w:noProof/>
                <w:lang w:eastAsia="de-DE"/>
              </w:rPr>
              <w:drawing>
                <wp:inline distT="0" distB="0" distL="0" distR="0" wp14:anchorId="7FAA68BB" wp14:editId="4780D27B">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281E503B" w14:textId="77777777" w:rsidR="00876E2B" w:rsidRPr="006F3F2E" w:rsidRDefault="00876E2B" w:rsidP="00206649">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2DF8A2B4" w14:textId="77777777" w:rsidR="00876E2B" w:rsidRDefault="00876E2B" w:rsidP="00206649">
            <w:pPr>
              <w:pStyle w:val="Text"/>
            </w:pPr>
            <w:r w:rsidRPr="00E5684A">
              <w:t>240.9900.9</w:t>
            </w:r>
          </w:p>
        </w:tc>
        <w:tc>
          <w:tcPr>
            <w:tcW w:w="1696" w:type="dxa"/>
            <w:vAlign w:val="center"/>
          </w:tcPr>
          <w:p w14:paraId="3686A0DE" w14:textId="77777777" w:rsidR="00876E2B" w:rsidRDefault="00876E2B" w:rsidP="00206649">
            <w:pPr>
              <w:pStyle w:val="Text"/>
            </w:pPr>
            <w:r>
              <w:t>89</w:t>
            </w:r>
            <w:r w:rsidRPr="00E5684A">
              <w:t>.</w:t>
            </w:r>
            <w:r>
              <w:t>9</w:t>
            </w:r>
            <w:r w:rsidRPr="00E5684A">
              <w:t>0 €</w:t>
            </w:r>
          </w:p>
        </w:tc>
      </w:tr>
      <w:tr w:rsidR="00876E2B" w14:paraId="1B010986" w14:textId="77777777" w:rsidTr="00206649">
        <w:trPr>
          <w:trHeight w:val="850"/>
        </w:trPr>
        <w:tc>
          <w:tcPr>
            <w:tcW w:w="2259" w:type="dxa"/>
            <w:vAlign w:val="center"/>
          </w:tcPr>
          <w:p w14:paraId="6619DF3D" w14:textId="77777777" w:rsidR="00876E2B" w:rsidRDefault="00876E2B" w:rsidP="00206649">
            <w:pPr>
              <w:pStyle w:val="Text"/>
              <w:rPr>
                <w:noProof/>
                <w:lang w:eastAsia="de-DE"/>
              </w:rPr>
            </w:pPr>
            <w:r>
              <w:rPr>
                <w:noProof/>
                <w:lang w:eastAsia="de-DE"/>
              </w:rPr>
              <w:drawing>
                <wp:inline distT="0" distB="0" distL="0" distR="0" wp14:anchorId="34179EF6" wp14:editId="093A1AE3">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0996044D" w14:textId="77777777" w:rsidR="00876E2B" w:rsidRPr="006F3F2E" w:rsidRDefault="00876E2B" w:rsidP="00206649">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5B2FA8FB" w14:textId="77777777" w:rsidR="00876E2B" w:rsidRDefault="00876E2B" w:rsidP="00206649">
            <w:pPr>
              <w:pStyle w:val="Text"/>
              <w:rPr>
                <w:noProof/>
                <w:lang w:eastAsia="de-DE"/>
              </w:rPr>
            </w:pPr>
            <w:r w:rsidRPr="00E5684A">
              <w:rPr>
                <w:noProof/>
                <w:lang w:eastAsia="de-DE"/>
              </w:rPr>
              <w:t>240.9907.6</w:t>
            </w:r>
          </w:p>
        </w:tc>
        <w:tc>
          <w:tcPr>
            <w:tcW w:w="1696" w:type="dxa"/>
            <w:vAlign w:val="center"/>
          </w:tcPr>
          <w:p w14:paraId="4E728910" w14:textId="77777777" w:rsidR="00876E2B" w:rsidRDefault="00876E2B" w:rsidP="00206649">
            <w:pPr>
              <w:pStyle w:val="Text"/>
              <w:rPr>
                <w:noProof/>
                <w:lang w:eastAsia="de-DE"/>
              </w:rPr>
            </w:pPr>
            <w:r>
              <w:rPr>
                <w:noProof/>
                <w:lang w:eastAsia="de-DE"/>
              </w:rPr>
              <w:t>131</w:t>
            </w:r>
            <w:r w:rsidRPr="00E5684A">
              <w:rPr>
                <w:noProof/>
                <w:lang w:eastAsia="de-DE"/>
              </w:rPr>
              <w:t>.00 €</w:t>
            </w:r>
          </w:p>
        </w:tc>
      </w:tr>
      <w:tr w:rsidR="00876E2B" w:rsidRPr="007B7A28" w14:paraId="0F30E488" w14:textId="77777777" w:rsidTr="00206649">
        <w:trPr>
          <w:trHeight w:val="850"/>
        </w:trPr>
        <w:tc>
          <w:tcPr>
            <w:tcW w:w="2259" w:type="dxa"/>
            <w:vAlign w:val="center"/>
          </w:tcPr>
          <w:p w14:paraId="11D723F0" w14:textId="77777777" w:rsidR="00876E2B" w:rsidRPr="007B7A28" w:rsidRDefault="00876E2B" w:rsidP="00206649">
            <w:pPr>
              <w:pStyle w:val="Text"/>
              <w:rPr>
                <w:lang w:val="en-US"/>
              </w:rPr>
            </w:pPr>
            <w:r>
              <w:rPr>
                <w:noProof/>
                <w:lang w:eastAsia="de-DE"/>
              </w:rPr>
              <w:drawing>
                <wp:inline distT="0" distB="0" distL="0" distR="0" wp14:anchorId="15262FF0" wp14:editId="7509C9E0">
                  <wp:extent cx="1066800" cy="865808"/>
                  <wp:effectExtent l="0" t="0" r="0" b="0"/>
                  <wp:docPr id="1" name="Grafik 1"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rät, Messgerät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058A61E4" w14:textId="77777777" w:rsidR="00876E2B" w:rsidRPr="00B24A27" w:rsidRDefault="00876E2B" w:rsidP="00206649">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28DA280B" w14:textId="77777777" w:rsidR="00876E2B" w:rsidRPr="007B7A28" w:rsidRDefault="00876E2B" w:rsidP="00206649">
            <w:pPr>
              <w:pStyle w:val="Text"/>
              <w:rPr>
                <w:lang w:val="en-US"/>
              </w:rPr>
            </w:pPr>
            <w:r w:rsidRPr="00522AA5">
              <w:rPr>
                <w:lang w:val="en-US"/>
              </w:rPr>
              <w:t>570.9265.0</w:t>
            </w:r>
          </w:p>
        </w:tc>
        <w:tc>
          <w:tcPr>
            <w:tcW w:w="1696" w:type="dxa"/>
            <w:vAlign w:val="center"/>
          </w:tcPr>
          <w:p w14:paraId="543EFB05" w14:textId="472E3CAF" w:rsidR="00876E2B" w:rsidRPr="007B7A28" w:rsidRDefault="00876E2B" w:rsidP="00206649">
            <w:pPr>
              <w:pStyle w:val="Text"/>
              <w:rPr>
                <w:lang w:val="en-US"/>
              </w:rPr>
            </w:pPr>
            <w:r>
              <w:rPr>
                <w:lang w:val="en-US"/>
              </w:rPr>
              <w:t>8</w:t>
            </w:r>
            <w:r w:rsidR="006767EF">
              <w:rPr>
                <w:lang w:val="en-US"/>
              </w:rPr>
              <w:t>7</w:t>
            </w:r>
            <w:r>
              <w:rPr>
                <w:lang w:val="en-US"/>
              </w:rPr>
              <w:t>,00 €</w:t>
            </w:r>
          </w:p>
        </w:tc>
      </w:tr>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7DE4CAD4"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1"/>
      <w:footerReference w:type="default" r:id="rId32"/>
      <w:headerReference w:type="first" r:id="rId33"/>
      <w:footerReference w:type="first" r:id="rId34"/>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ABCB0" w14:textId="77777777" w:rsidR="007B6072" w:rsidRDefault="007B6072" w:rsidP="005D4508">
      <w:r>
        <w:separator/>
      </w:r>
    </w:p>
  </w:endnote>
  <w:endnote w:type="continuationSeparator" w:id="0">
    <w:p w14:paraId="1B4D67EC" w14:textId="77777777" w:rsidR="007B6072" w:rsidRDefault="007B6072"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4EB062E7" w14:textId="77777777" w:rsidR="00ED21F9" w:rsidRPr="00C66EE4" w:rsidRDefault="00ED21F9" w:rsidP="00ED21F9">
    <w:pPr>
      <w:spacing w:after="0" w:line="200" w:lineRule="exact"/>
      <w:rPr>
        <w:rFonts w:asciiTheme="minorHAnsi" w:hAnsiTheme="minorHAnsi" w:cstheme="minorHAnsi"/>
        <w:color w:val="8495A2"/>
        <w:sz w:val="13"/>
        <w:szCs w:val="13"/>
        <w:lang w:val="nb-NO"/>
      </w:rPr>
    </w:pPr>
    <w:r w:rsidRPr="00C66EE4">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46DC374C" wp14:editId="094240C5">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C66EE4">
      <w:rPr>
        <w:rFonts w:asciiTheme="minorHAnsi" w:hAnsiTheme="minorHAnsi" w:cstheme="minorHAnsi"/>
        <w:noProof/>
        <w:color w:val="8495A2"/>
        <w:sz w:val="13"/>
        <w:szCs w:val="13"/>
        <w:lang w:val="en-GB"/>
      </w:rPr>
      <w:t xml:space="preserve">Managing Director: </w:t>
    </w:r>
    <w:r w:rsidRPr="00C66EE4">
      <w:rPr>
        <w:rFonts w:asciiTheme="minorHAnsi" w:hAnsiTheme="minorHAnsi" w:cstheme="minorHAnsi"/>
        <w:noProof/>
        <w:color w:val="8495A2"/>
        <w:sz w:val="13"/>
        <w:szCs w:val="13"/>
        <w:lang w:val="en-GB"/>
      </w:rPr>
      <w:tab/>
    </w:r>
    <w:r w:rsidRPr="00C66EE4">
      <w:rPr>
        <w:rFonts w:asciiTheme="minorHAnsi" w:hAnsiTheme="minorHAnsi" w:cstheme="minorHAnsi"/>
        <w:noProof/>
        <w:color w:val="8495A2"/>
        <w:sz w:val="13"/>
        <w:szCs w:val="13"/>
        <w:lang w:val="en-GB"/>
      </w:rPr>
      <w:tab/>
    </w:r>
    <w:r w:rsidRPr="00C66EE4">
      <w:rPr>
        <w:rFonts w:asciiTheme="minorHAnsi" w:hAnsiTheme="minorHAnsi" w:cstheme="minorHAnsi"/>
        <w:noProof/>
        <w:color w:val="8495A2"/>
        <w:sz w:val="13"/>
        <w:szCs w:val="13"/>
        <w:lang w:val="en-GB"/>
      </w:rPr>
      <w:tab/>
    </w:r>
    <w:r w:rsidRPr="00C66EE4">
      <w:rPr>
        <w:rFonts w:asciiTheme="minorHAnsi" w:hAnsiTheme="minorHAnsi" w:cstheme="minorHAnsi"/>
        <w:color w:val="8495A2"/>
        <w:sz w:val="13"/>
        <w:szCs w:val="13"/>
        <w:lang w:val="nb-NO"/>
      </w:rPr>
      <w:t>Bank: Kreissparkasse Waiblingen</w:t>
    </w:r>
    <w:r w:rsidRP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b/>
      <w:t>Bank: Commerzbank Backnang</w:t>
    </w:r>
  </w:p>
  <w:p w14:paraId="5FCF1F9E" w14:textId="42006FCB" w:rsidR="00ED21F9" w:rsidRPr="00C66EE4" w:rsidRDefault="00ED21F9" w:rsidP="00ED21F9">
    <w:pPr>
      <w:spacing w:after="0" w:line="200" w:lineRule="exact"/>
      <w:rPr>
        <w:rFonts w:asciiTheme="minorHAnsi" w:hAnsiTheme="minorHAnsi" w:cstheme="minorHAnsi"/>
        <w:color w:val="8495A2"/>
        <w:sz w:val="13"/>
        <w:szCs w:val="13"/>
        <w:lang w:val="nb-NO"/>
      </w:rPr>
    </w:pPr>
    <w:r w:rsidRPr="00C66EE4">
      <w:rPr>
        <w:rFonts w:asciiTheme="minorHAnsi" w:hAnsiTheme="minorHAnsi" w:cstheme="minorHAnsi"/>
        <w:color w:val="8495A2"/>
        <w:sz w:val="13"/>
        <w:szCs w:val="13"/>
        <w:lang w:val="nb-NO"/>
      </w:rPr>
      <w:t>Wolfgang Grüb, Norihito Takahashi</w:t>
    </w:r>
    <w:r w:rsidRPr="00C66EE4">
      <w:rPr>
        <w:rFonts w:asciiTheme="minorHAnsi" w:hAnsiTheme="minorHAnsi" w:cstheme="minorHAnsi"/>
        <w:color w:val="8495A2"/>
        <w:sz w:val="13"/>
        <w:szCs w:val="13"/>
        <w:lang w:val="nb-NO"/>
      </w:rPr>
      <w:tab/>
    </w:r>
    <w:r w:rsid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BIC: SOLA DE S1 WBN</w:t>
    </w:r>
    <w:r w:rsidRP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b/>
      <w:t>BIC: COBA DE FF 602</w:t>
    </w:r>
  </w:p>
  <w:p w14:paraId="27FCD93A" w14:textId="25CD9F7B" w:rsidR="00ED21F9" w:rsidRPr="00C66EE4" w:rsidRDefault="00ED21F9" w:rsidP="00ED21F9">
    <w:pPr>
      <w:spacing w:after="0" w:line="200" w:lineRule="exact"/>
      <w:rPr>
        <w:rFonts w:asciiTheme="minorHAnsi" w:hAnsiTheme="minorHAnsi" w:cstheme="minorHAnsi"/>
        <w:color w:val="8495A2"/>
        <w:sz w:val="13"/>
        <w:szCs w:val="13"/>
        <w:lang w:val="nb-NO"/>
      </w:rPr>
    </w:pPr>
    <w:r w:rsidRPr="00C66EE4">
      <w:rPr>
        <w:rFonts w:asciiTheme="minorHAnsi" w:hAnsiTheme="minorHAnsi" w:cstheme="minorHAnsi"/>
        <w:color w:val="8495A2"/>
        <w:sz w:val="13"/>
        <w:szCs w:val="13"/>
        <w:lang w:val="nb-NO"/>
      </w:rPr>
      <w:t>HRB 270786 Stuttgart</w:t>
    </w:r>
    <w:r w:rsidRP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b/>
    </w:r>
    <w:r w:rsid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Account No. : 8 489 070</w:t>
    </w:r>
    <w:r w:rsidRP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b/>
      <w:t>Account No. : 7999 030 00</w:t>
    </w:r>
  </w:p>
  <w:p w14:paraId="2A263DF8" w14:textId="77777777" w:rsidR="00ED21F9" w:rsidRPr="00C66EE4" w:rsidRDefault="00ED21F9" w:rsidP="00ED21F9">
    <w:pPr>
      <w:spacing w:after="0" w:line="200" w:lineRule="exact"/>
      <w:rPr>
        <w:rFonts w:asciiTheme="minorHAnsi" w:hAnsiTheme="minorHAnsi" w:cstheme="minorHAnsi"/>
        <w:color w:val="8495A2"/>
        <w:sz w:val="13"/>
        <w:szCs w:val="13"/>
        <w:lang w:val="nb-NO"/>
      </w:rPr>
    </w:pPr>
    <w:r w:rsidRPr="00C66EE4">
      <w:rPr>
        <w:rFonts w:asciiTheme="minorHAnsi" w:hAnsiTheme="minorHAnsi" w:cstheme="minorHAnsi"/>
        <w:color w:val="8495A2"/>
        <w:sz w:val="13"/>
        <w:szCs w:val="13"/>
        <w:lang w:val="nb-NO"/>
      </w:rPr>
      <w:t>USt.-Id.-Nr.: DE 144 748 597</w:t>
    </w:r>
    <w:r w:rsidRP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b/>
      <w:t>BLZ: 602 500 10</w:t>
    </w:r>
    <w:r w:rsidRP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b/>
      <w:t>BLZ: 602 410 74</w:t>
    </w:r>
  </w:p>
  <w:p w14:paraId="182419E7" w14:textId="77777777" w:rsidR="00ED21F9" w:rsidRPr="00C66EE4" w:rsidRDefault="00ED21F9" w:rsidP="00ED21F9">
    <w:pPr>
      <w:spacing w:after="0" w:line="200" w:lineRule="exact"/>
      <w:rPr>
        <w:rFonts w:asciiTheme="minorHAnsi" w:hAnsiTheme="minorHAnsi" w:cstheme="minorHAnsi"/>
        <w:color w:val="8495A2"/>
        <w:sz w:val="13"/>
        <w:szCs w:val="13"/>
        <w:lang w:val="nb-NO"/>
      </w:rPr>
    </w:pPr>
    <w:r w:rsidRPr="00C66EE4">
      <w:rPr>
        <w:rFonts w:asciiTheme="minorHAnsi" w:hAnsiTheme="minorHAnsi" w:cstheme="minorHAnsi"/>
        <w:color w:val="8495A2"/>
        <w:sz w:val="13"/>
        <w:szCs w:val="13"/>
        <w:lang w:val="nb-NO"/>
      </w:rPr>
      <w:t>WEEE-Reg.-Nr.: DE 694 383 92</w:t>
    </w:r>
    <w:r w:rsidRPr="00C66EE4">
      <w:rPr>
        <w:rFonts w:asciiTheme="minorHAnsi" w:hAnsiTheme="minorHAnsi" w:cstheme="minorHAnsi"/>
        <w:color w:val="8495A2"/>
        <w:sz w:val="13"/>
        <w:szCs w:val="13"/>
        <w:lang w:val="nb-NO"/>
      </w:rPr>
      <w:tab/>
    </w:r>
    <w:r w:rsidRPr="00C66EE4">
      <w:rPr>
        <w:rFonts w:asciiTheme="minorHAnsi" w:hAnsiTheme="minorHAnsi" w:cstheme="minorHAnsi"/>
        <w:color w:val="8495A2"/>
        <w:sz w:val="13"/>
        <w:szCs w:val="13"/>
        <w:lang w:val="nb-NO"/>
      </w:rPr>
      <w:tab/>
      <w:t>IBAN: DE67 6025 0010 0008 4890 70</w:t>
    </w:r>
    <w:r w:rsidRPr="00C66EE4">
      <w:rPr>
        <w:rFonts w:asciiTheme="minorHAnsi" w:hAnsiTheme="minorHAnsi" w:cstheme="minorHAnsi"/>
        <w:color w:val="8495A2"/>
        <w:sz w:val="13"/>
        <w:szCs w:val="13"/>
        <w:lang w:val="nb-NO"/>
      </w:rPr>
      <w:tab/>
      <w:t>IBAN: DE97 6024 1074 0799 9030 00</w:t>
    </w:r>
  </w:p>
  <w:p w14:paraId="3C027F58" w14:textId="77777777" w:rsidR="00ED21F9" w:rsidRPr="00C66EE4" w:rsidRDefault="00ED21F9" w:rsidP="00ED21F9">
    <w:pPr>
      <w:spacing w:after="0" w:line="200" w:lineRule="exact"/>
      <w:rPr>
        <w:rFonts w:asciiTheme="minorHAnsi" w:hAnsiTheme="minorHAnsi" w:cstheme="minorHAnsi"/>
        <w:color w:val="8495A2"/>
        <w:sz w:val="13"/>
        <w:szCs w:val="13"/>
        <w:lang w:val="nb-NO"/>
      </w:rPr>
    </w:pPr>
    <w:r w:rsidRPr="00C66EE4">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C6F02" w14:textId="77777777" w:rsidR="007B6072" w:rsidRDefault="007B6072" w:rsidP="005D4508">
      <w:r>
        <w:rPr>
          <w:noProof/>
          <w:lang w:eastAsia="de-DE"/>
        </w:rPr>
        <w:drawing>
          <wp:anchor distT="0" distB="0" distL="114300" distR="114300" simplePos="0" relativeHeight="251660288" behindDoc="1" locked="0" layoutInCell="1" allowOverlap="1" wp14:anchorId="6B6B7837" wp14:editId="14EFC3AE">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4D329AB0" wp14:editId="29653FC9">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177F47EE" w14:textId="77777777" w:rsidR="007B6072" w:rsidRDefault="007B6072"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96C8" w14:textId="75156F31" w:rsidR="00B41604" w:rsidRPr="00ED21F9" w:rsidRDefault="00B41604" w:rsidP="00B41604">
    <w:pPr>
      <w:pStyle w:val="Text"/>
      <w:rPr>
        <w:rFonts w:cstheme="minorHAnsi"/>
        <w:b/>
        <w:color w:val="8495A2"/>
        <w:sz w:val="22"/>
        <w:szCs w:val="22"/>
      </w:rPr>
    </w:pPr>
    <w:r w:rsidRPr="00ED21F9">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ED21F9">
      <w:rPr>
        <w:rFonts w:cstheme="minorHAnsi"/>
        <w:b/>
        <w:noProof/>
        <w:color w:val="8495A2"/>
        <w:spacing w:val="10"/>
        <w:sz w:val="22"/>
        <w:szCs w:val="22"/>
        <w:lang w:eastAsia="de-DE"/>
      </w:rPr>
      <w:t>Offer</w:t>
    </w:r>
  </w:p>
  <w:p w14:paraId="545048ED" w14:textId="77777777" w:rsidR="00B41604" w:rsidRPr="00ED21F9" w:rsidRDefault="00B41604" w:rsidP="00B41604">
    <w:pPr>
      <w:pStyle w:val="Text"/>
      <w:rPr>
        <w:rFonts w:cstheme="minorHAnsi"/>
        <w:color w:val="8495A2"/>
        <w:sz w:val="22"/>
        <w:szCs w:val="22"/>
      </w:rPr>
    </w:pPr>
    <w:r w:rsidRPr="00ED21F9">
      <w:rPr>
        <w:rFonts w:cstheme="minorHAnsi"/>
        <w:color w:val="8495A2"/>
        <w:sz w:val="22"/>
        <w:szCs w:val="22"/>
      </w:rPr>
      <w:tab/>
    </w:r>
  </w:p>
  <w:p w14:paraId="270A96DF" w14:textId="357ECCA4" w:rsidR="00B41604" w:rsidRPr="00ED21F9" w:rsidRDefault="00B41604" w:rsidP="00B41604">
    <w:pPr>
      <w:pStyle w:val="Text"/>
      <w:rPr>
        <w:rFonts w:cstheme="minorHAnsi"/>
        <w:color w:val="8495A2"/>
        <w:sz w:val="22"/>
        <w:szCs w:val="22"/>
      </w:rPr>
    </w:pPr>
    <w:r w:rsidRPr="00ED21F9">
      <w:rPr>
        <w:rFonts w:cstheme="minorHAnsi"/>
        <w:color w:val="8495A2"/>
        <w:sz w:val="22"/>
        <w:szCs w:val="22"/>
      </w:rPr>
      <w:fldChar w:fldCharType="begin"/>
    </w:r>
    <w:r w:rsidRPr="00ED21F9">
      <w:rPr>
        <w:rFonts w:cstheme="minorHAnsi"/>
        <w:color w:val="8495A2"/>
        <w:sz w:val="22"/>
        <w:szCs w:val="22"/>
      </w:rPr>
      <w:instrText xml:space="preserve"> TIME \@ "dd.MM.yyyy" </w:instrText>
    </w:r>
    <w:r w:rsidRPr="00ED21F9">
      <w:rPr>
        <w:rFonts w:cstheme="minorHAnsi"/>
        <w:color w:val="8495A2"/>
        <w:sz w:val="22"/>
        <w:szCs w:val="22"/>
      </w:rPr>
      <w:fldChar w:fldCharType="separate"/>
    </w:r>
    <w:r w:rsidR="00C66EE4">
      <w:rPr>
        <w:rFonts w:cstheme="minorHAnsi"/>
        <w:noProof/>
        <w:color w:val="8495A2"/>
        <w:sz w:val="22"/>
        <w:szCs w:val="22"/>
      </w:rPr>
      <w:t>09.02.2024</w:t>
    </w:r>
    <w:r w:rsidRPr="00ED21F9">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7E36ACA8"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C66EE4">
      <w:rPr>
        <w:noProof/>
      </w:rPr>
      <w:t>09.02.2024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729D7"/>
    <w:rsid w:val="0009065E"/>
    <w:rsid w:val="00093BDA"/>
    <w:rsid w:val="00095E8B"/>
    <w:rsid w:val="00096861"/>
    <w:rsid w:val="000A52EE"/>
    <w:rsid w:val="000B699E"/>
    <w:rsid w:val="000C7D0E"/>
    <w:rsid w:val="000D435B"/>
    <w:rsid w:val="000D534E"/>
    <w:rsid w:val="000E1588"/>
    <w:rsid w:val="000E2D52"/>
    <w:rsid w:val="000E3E72"/>
    <w:rsid w:val="000E705C"/>
    <w:rsid w:val="000F3FAF"/>
    <w:rsid w:val="000F76E2"/>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7E2E"/>
    <w:rsid w:val="00272031"/>
    <w:rsid w:val="002738FD"/>
    <w:rsid w:val="00274226"/>
    <w:rsid w:val="00281138"/>
    <w:rsid w:val="00283AEA"/>
    <w:rsid w:val="00285F8C"/>
    <w:rsid w:val="00290C28"/>
    <w:rsid w:val="002A5746"/>
    <w:rsid w:val="002B1CC6"/>
    <w:rsid w:val="002B378C"/>
    <w:rsid w:val="002B40BE"/>
    <w:rsid w:val="002C22A7"/>
    <w:rsid w:val="002C2D7F"/>
    <w:rsid w:val="002D456E"/>
    <w:rsid w:val="002E4629"/>
    <w:rsid w:val="002F176B"/>
    <w:rsid w:val="002F2AB8"/>
    <w:rsid w:val="002F5DEE"/>
    <w:rsid w:val="00303DE7"/>
    <w:rsid w:val="00306183"/>
    <w:rsid w:val="0030760E"/>
    <w:rsid w:val="00314CD3"/>
    <w:rsid w:val="003233B7"/>
    <w:rsid w:val="0033514C"/>
    <w:rsid w:val="0034647F"/>
    <w:rsid w:val="003532FF"/>
    <w:rsid w:val="003626CB"/>
    <w:rsid w:val="0037066D"/>
    <w:rsid w:val="0037340F"/>
    <w:rsid w:val="003761BD"/>
    <w:rsid w:val="003809E2"/>
    <w:rsid w:val="00384173"/>
    <w:rsid w:val="003937EA"/>
    <w:rsid w:val="003B1320"/>
    <w:rsid w:val="003B42B3"/>
    <w:rsid w:val="003B6678"/>
    <w:rsid w:val="003B78F1"/>
    <w:rsid w:val="003D779A"/>
    <w:rsid w:val="003E0881"/>
    <w:rsid w:val="003E7998"/>
    <w:rsid w:val="00407C5F"/>
    <w:rsid w:val="004166FC"/>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0BD2"/>
    <w:rsid w:val="004C37A1"/>
    <w:rsid w:val="004D5454"/>
    <w:rsid w:val="004D5921"/>
    <w:rsid w:val="004E0CDF"/>
    <w:rsid w:val="004E401F"/>
    <w:rsid w:val="004E487B"/>
    <w:rsid w:val="004F1209"/>
    <w:rsid w:val="00501370"/>
    <w:rsid w:val="00506466"/>
    <w:rsid w:val="005211A0"/>
    <w:rsid w:val="00533E81"/>
    <w:rsid w:val="00534EAA"/>
    <w:rsid w:val="00536905"/>
    <w:rsid w:val="005507F2"/>
    <w:rsid w:val="005517DC"/>
    <w:rsid w:val="00553491"/>
    <w:rsid w:val="00553576"/>
    <w:rsid w:val="0056362B"/>
    <w:rsid w:val="005671B1"/>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2FB0"/>
    <w:rsid w:val="00616786"/>
    <w:rsid w:val="00616EFB"/>
    <w:rsid w:val="006203B9"/>
    <w:rsid w:val="00627304"/>
    <w:rsid w:val="0065249C"/>
    <w:rsid w:val="006575E3"/>
    <w:rsid w:val="006655C6"/>
    <w:rsid w:val="00670831"/>
    <w:rsid w:val="00674E5B"/>
    <w:rsid w:val="00675CDE"/>
    <w:rsid w:val="00676298"/>
    <w:rsid w:val="006767EF"/>
    <w:rsid w:val="00676ABD"/>
    <w:rsid w:val="0069371D"/>
    <w:rsid w:val="006944D7"/>
    <w:rsid w:val="006A1A89"/>
    <w:rsid w:val="006D522F"/>
    <w:rsid w:val="006D717E"/>
    <w:rsid w:val="006E24E7"/>
    <w:rsid w:val="006F26B5"/>
    <w:rsid w:val="006F4374"/>
    <w:rsid w:val="006F6740"/>
    <w:rsid w:val="006F699D"/>
    <w:rsid w:val="007032FA"/>
    <w:rsid w:val="00704F0E"/>
    <w:rsid w:val="00711541"/>
    <w:rsid w:val="00714760"/>
    <w:rsid w:val="00722E82"/>
    <w:rsid w:val="00725633"/>
    <w:rsid w:val="00727727"/>
    <w:rsid w:val="00735EF7"/>
    <w:rsid w:val="007429AC"/>
    <w:rsid w:val="00746064"/>
    <w:rsid w:val="00754238"/>
    <w:rsid w:val="00761A18"/>
    <w:rsid w:val="007642B3"/>
    <w:rsid w:val="00765058"/>
    <w:rsid w:val="00772707"/>
    <w:rsid w:val="0078010E"/>
    <w:rsid w:val="0078386E"/>
    <w:rsid w:val="00784AB3"/>
    <w:rsid w:val="0079299A"/>
    <w:rsid w:val="007A0C6B"/>
    <w:rsid w:val="007B310E"/>
    <w:rsid w:val="007B6072"/>
    <w:rsid w:val="007C41E3"/>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76E2B"/>
    <w:rsid w:val="008811C8"/>
    <w:rsid w:val="00883640"/>
    <w:rsid w:val="0088369C"/>
    <w:rsid w:val="00887BEF"/>
    <w:rsid w:val="00890C3D"/>
    <w:rsid w:val="008A18A6"/>
    <w:rsid w:val="008A3EB8"/>
    <w:rsid w:val="008B0CFD"/>
    <w:rsid w:val="008B4F42"/>
    <w:rsid w:val="008B5276"/>
    <w:rsid w:val="008B7FDD"/>
    <w:rsid w:val="008C3A7E"/>
    <w:rsid w:val="008C6D58"/>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0371"/>
    <w:rsid w:val="00944135"/>
    <w:rsid w:val="00947CF1"/>
    <w:rsid w:val="00971F7E"/>
    <w:rsid w:val="00973DBE"/>
    <w:rsid w:val="009826D8"/>
    <w:rsid w:val="009873EE"/>
    <w:rsid w:val="00992559"/>
    <w:rsid w:val="00992907"/>
    <w:rsid w:val="009C5FF7"/>
    <w:rsid w:val="009D5BD1"/>
    <w:rsid w:val="009D6CAF"/>
    <w:rsid w:val="009E35F5"/>
    <w:rsid w:val="009E656A"/>
    <w:rsid w:val="009F3E02"/>
    <w:rsid w:val="00A01E44"/>
    <w:rsid w:val="00A05A0A"/>
    <w:rsid w:val="00A06B7C"/>
    <w:rsid w:val="00A113D2"/>
    <w:rsid w:val="00A14149"/>
    <w:rsid w:val="00A14681"/>
    <w:rsid w:val="00A147B3"/>
    <w:rsid w:val="00A210E3"/>
    <w:rsid w:val="00A230FA"/>
    <w:rsid w:val="00A30D14"/>
    <w:rsid w:val="00A539F8"/>
    <w:rsid w:val="00A64D7C"/>
    <w:rsid w:val="00A840AE"/>
    <w:rsid w:val="00A94503"/>
    <w:rsid w:val="00AA3FE1"/>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B2C46"/>
    <w:rsid w:val="00BD0D85"/>
    <w:rsid w:val="00BD33EB"/>
    <w:rsid w:val="00BD3B44"/>
    <w:rsid w:val="00BE3D50"/>
    <w:rsid w:val="00BE4FDD"/>
    <w:rsid w:val="00BF20CC"/>
    <w:rsid w:val="00BF3295"/>
    <w:rsid w:val="00C07388"/>
    <w:rsid w:val="00C137CB"/>
    <w:rsid w:val="00C15898"/>
    <w:rsid w:val="00C16CBC"/>
    <w:rsid w:val="00C30C3D"/>
    <w:rsid w:val="00C3145C"/>
    <w:rsid w:val="00C358FB"/>
    <w:rsid w:val="00C36EFE"/>
    <w:rsid w:val="00C4246C"/>
    <w:rsid w:val="00C60875"/>
    <w:rsid w:val="00C66EE4"/>
    <w:rsid w:val="00C71697"/>
    <w:rsid w:val="00C835EA"/>
    <w:rsid w:val="00C859CE"/>
    <w:rsid w:val="00C86CF9"/>
    <w:rsid w:val="00C920EF"/>
    <w:rsid w:val="00CB5F3A"/>
    <w:rsid w:val="00CB65DE"/>
    <w:rsid w:val="00CB6BC6"/>
    <w:rsid w:val="00CC6462"/>
    <w:rsid w:val="00CD68B1"/>
    <w:rsid w:val="00CE272A"/>
    <w:rsid w:val="00CF0412"/>
    <w:rsid w:val="00CF1D60"/>
    <w:rsid w:val="00CF5AB5"/>
    <w:rsid w:val="00D01263"/>
    <w:rsid w:val="00D05BD3"/>
    <w:rsid w:val="00D07675"/>
    <w:rsid w:val="00D13409"/>
    <w:rsid w:val="00D2205D"/>
    <w:rsid w:val="00D2515D"/>
    <w:rsid w:val="00D37F69"/>
    <w:rsid w:val="00D4017B"/>
    <w:rsid w:val="00D44A6E"/>
    <w:rsid w:val="00D45BFF"/>
    <w:rsid w:val="00D50E5E"/>
    <w:rsid w:val="00D5283D"/>
    <w:rsid w:val="00D62D75"/>
    <w:rsid w:val="00D64A76"/>
    <w:rsid w:val="00D70B24"/>
    <w:rsid w:val="00D77665"/>
    <w:rsid w:val="00D8701C"/>
    <w:rsid w:val="00D960F1"/>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5155"/>
    <w:rsid w:val="00EB5C1F"/>
    <w:rsid w:val="00EC168A"/>
    <w:rsid w:val="00ED21F9"/>
    <w:rsid w:val="00EE1934"/>
    <w:rsid w:val="00EE1CA0"/>
    <w:rsid w:val="00EE1FEF"/>
    <w:rsid w:val="00EF42AB"/>
    <w:rsid w:val="00EF55CA"/>
    <w:rsid w:val="00F067BA"/>
    <w:rsid w:val="00F116F3"/>
    <w:rsid w:val="00F171CD"/>
    <w:rsid w:val="00F30262"/>
    <w:rsid w:val="00F461E7"/>
    <w:rsid w:val="00F5173A"/>
    <w:rsid w:val="00F52E4A"/>
    <w:rsid w:val="00F55A0C"/>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tif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svg"/><Relationship Id="rId28" Type="http://schemas.openxmlformats.org/officeDocument/2006/relationships/image" Target="media/image22.tif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Logo.dotx</Template>
  <TotalTime>0</TotalTime>
  <Pages>20</Pages>
  <Words>2322</Words>
  <Characters>14630</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5</cp:revision>
  <cp:lastPrinted>2021-07-27T09:33:00Z</cp:lastPrinted>
  <dcterms:created xsi:type="dcterms:W3CDTF">2023-03-31T03:33:00Z</dcterms:created>
  <dcterms:modified xsi:type="dcterms:W3CDTF">2024-02-09T10:00:00Z</dcterms:modified>
</cp:coreProperties>
</file>